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4B585" w14:textId="77777777" w:rsidR="0001065E" w:rsidRDefault="0001065E">
      <w:pPr>
        <w:pStyle w:val="NoSpacing"/>
      </w:pPr>
    </w:p>
    <w:p w14:paraId="18C4FF22" w14:textId="77777777" w:rsidR="00C31084" w:rsidRDefault="00C31084">
      <w:pPr>
        <w:pStyle w:val="NoSpacing"/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69"/>
        <w:gridCol w:w="3791"/>
      </w:tblGrid>
      <w:tr w:rsidR="0001065E" w14:paraId="75C25B59" w14:textId="77777777" w:rsidTr="00350429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14:paraId="74E47239" w14:textId="77777777" w:rsidR="0001065E" w:rsidRDefault="00797CD0" w:rsidP="00350429">
            <w:pPr>
              <w:pStyle w:val="NoSpacing"/>
              <w:ind w:right="1915"/>
            </w:pPr>
            <w:r>
              <w:drawing>
                <wp:inline distT="0" distB="0" distL="0" distR="0" wp14:anchorId="3F311759" wp14:editId="6718A45A">
                  <wp:extent cx="4305477" cy="2875795"/>
                  <wp:effectExtent l="133350" t="114300" r="152400" b="17272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477" cy="2875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14:paraId="7AFEFCC6" w14:textId="77777777" w:rsidR="0001065E" w:rsidRDefault="0001065E">
            <w:pPr>
              <w:pStyle w:val="NoSpacing"/>
            </w:pPr>
          </w:p>
        </w:tc>
        <w:tc>
          <w:tcPr>
            <w:tcW w:w="3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4811" w:type="pct"/>
              <w:tblLayout w:type="fixed"/>
              <w:tblLook w:val="04A0" w:firstRow="1" w:lastRow="0" w:firstColumn="1" w:lastColumn="0" w:noHBand="0" w:noVBand="1"/>
            </w:tblPr>
            <w:tblGrid>
              <w:gridCol w:w="3638"/>
            </w:tblGrid>
            <w:tr w:rsidR="0001065E" w14:paraId="0ED8D151" w14:textId="77777777" w:rsidTr="002F68FA">
              <w:trPr>
                <w:trHeight w:val="4805"/>
              </w:trPr>
              <w:tc>
                <w:tcPr>
                  <w:tcW w:w="5000" w:type="pct"/>
                </w:tcPr>
                <w:p w14:paraId="233432BD" w14:textId="77777777" w:rsidR="0001065E" w:rsidRPr="00350429" w:rsidRDefault="00350429" w:rsidP="00350429">
                  <w:pPr>
                    <w:pStyle w:val="Title"/>
                    <w:ind w:left="34"/>
                    <w:rPr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1248" behindDoc="0" locked="0" layoutInCell="1" allowOverlap="1" wp14:anchorId="58F2830A" wp14:editId="6A99ECB9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2294890</wp:posOffset>
                        </wp:positionV>
                        <wp:extent cx="1085850" cy="8191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98"/>
                            <wp:lineTo x="21221" y="21098"/>
                            <wp:lineTo x="21221" y="0"/>
                            <wp:lineTo x="0" y="0"/>
                          </wp:wrapPolygon>
                        </wp:wrapThrough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sz w:val="56"/>
                        <w:szCs w:val="56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Pr="00350429">
                        <w:rPr>
                          <w:sz w:val="56"/>
                          <w:szCs w:val="56"/>
                        </w:rPr>
                        <w:t>Crawley Ridge Junior School Partnership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14:paraId="248B4B69" w14:textId="77777777" w:rsidR="0001065E" w:rsidRDefault="00350429" w:rsidP="00350429">
                      <w:pPr>
                        <w:pStyle w:val="Subtitle"/>
                      </w:pPr>
                      <w:r>
                        <w:t>Newsletter</w:t>
                      </w:r>
                    </w:p>
                  </w:sdtContent>
                </w:sdt>
              </w:tc>
            </w:tr>
            <w:tr w:rsidR="0001065E" w14:paraId="4BDB8E17" w14:textId="77777777" w:rsidTr="002F68FA">
              <w:trPr>
                <w:trHeight w:val="3104"/>
              </w:trPr>
              <w:tc>
                <w:tcPr>
                  <w:tcW w:w="5000" w:type="pct"/>
                  <w:vAlign w:val="bottom"/>
                </w:tcPr>
                <w:p w14:paraId="2EE2BF8F" w14:textId="77777777" w:rsidR="0001065E" w:rsidRDefault="0001065E">
                  <w:pPr>
                    <w:pStyle w:val="Subtitle"/>
                  </w:pPr>
                </w:p>
              </w:tc>
            </w:tr>
          </w:tbl>
          <w:p w14:paraId="40E6EA96" w14:textId="77777777" w:rsidR="0001065E" w:rsidRDefault="0001065E">
            <w:pPr>
              <w:pStyle w:val="Subtitle"/>
            </w:pPr>
          </w:p>
        </w:tc>
      </w:tr>
      <w:tr w:rsidR="0001065E" w14:paraId="0C37C4B6" w14:textId="77777777" w:rsidTr="002F68FA">
        <w:trPr>
          <w:cantSplit/>
          <w:trHeight w:hRule="exact" w:val="11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14:paraId="3C3763E3" w14:textId="77777777" w:rsidR="0001065E" w:rsidRDefault="0001065E">
            <w:pPr>
              <w:pStyle w:val="NoSpacing"/>
            </w:pPr>
          </w:p>
        </w:tc>
        <w:tc>
          <w:tcPr>
            <w:tcW w:w="69" w:type="dxa"/>
          </w:tcPr>
          <w:p w14:paraId="33FFCD5D" w14:textId="77777777" w:rsidR="0001065E" w:rsidRDefault="0001065E">
            <w:pPr>
              <w:pStyle w:val="NoSpacing"/>
            </w:pPr>
          </w:p>
        </w:tc>
        <w:tc>
          <w:tcPr>
            <w:tcW w:w="3791" w:type="dxa"/>
            <w:tcBorders>
              <w:top w:val="single" w:sz="4" w:space="0" w:color="FFFFFF" w:themeColor="background1"/>
            </w:tcBorders>
          </w:tcPr>
          <w:p w14:paraId="777630B7" w14:textId="77777777" w:rsidR="0001065E" w:rsidRDefault="0001065E">
            <w:pPr>
              <w:pStyle w:val="NoSpacing"/>
            </w:pPr>
          </w:p>
        </w:tc>
      </w:tr>
      <w:tr w:rsidR="0001065E" w14:paraId="2358FCB2" w14:textId="77777777" w:rsidTr="00350429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14:paraId="528220B4" w14:textId="77777777" w:rsidR="0001065E" w:rsidRDefault="0001065E" w:rsidP="00485103">
            <w:pPr>
              <w:pStyle w:val="Heading4"/>
              <w:outlineLvl w:val="3"/>
            </w:pPr>
          </w:p>
        </w:tc>
        <w:tc>
          <w:tcPr>
            <w:tcW w:w="69" w:type="dxa"/>
            <w:tcMar>
              <w:left w:w="0" w:type="dxa"/>
              <w:right w:w="0" w:type="dxa"/>
            </w:tcMar>
            <w:vAlign w:val="center"/>
          </w:tcPr>
          <w:p w14:paraId="652D8822" w14:textId="77777777" w:rsidR="0001065E" w:rsidRDefault="0001065E">
            <w:pPr>
              <w:pStyle w:val="NoSpacing"/>
            </w:pPr>
          </w:p>
        </w:tc>
        <w:tc>
          <w:tcPr>
            <w:tcW w:w="3791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14:paraId="1ECC6C07" w14:textId="77777777" w:rsidR="0001065E" w:rsidRDefault="0001065E">
            <w:pPr>
              <w:pStyle w:val="Heading4"/>
              <w:outlineLvl w:val="3"/>
            </w:pPr>
          </w:p>
        </w:tc>
      </w:tr>
    </w:tbl>
    <w:p w14:paraId="27E2FC53" w14:textId="77777777" w:rsidR="0001065E" w:rsidRDefault="0001065E">
      <w:pPr>
        <w:sectPr w:rsidR="0001065E" w:rsidSect="00E6352F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14:paraId="49F6D6D1" w14:textId="77777777" w:rsidR="00B65464" w:rsidRPr="007B56FE" w:rsidRDefault="00B65464" w:rsidP="007B56FE">
      <w:pPr>
        <w:pStyle w:val="Heading1"/>
        <w:shd w:val="clear" w:color="auto" w:fill="FFDECE" w:themeFill="accent1" w:themeFillTint="33"/>
        <w:spacing w:before="120" w:after="120"/>
        <w:jc w:val="center"/>
        <w:rPr>
          <w:color w:val="E28200" w:themeColor="accent2" w:themeShade="BF"/>
          <w:sz w:val="24"/>
          <w:szCs w:val="24"/>
        </w:rPr>
      </w:pPr>
      <w:r w:rsidRPr="007B56FE">
        <w:rPr>
          <w:color w:val="E28200" w:themeColor="accent2" w:themeShade="BF"/>
          <w:sz w:val="24"/>
          <w:szCs w:val="24"/>
        </w:rPr>
        <w:lastRenderedPageBreak/>
        <w:t xml:space="preserve">Note from the </w:t>
      </w:r>
      <w:r w:rsidR="00370C4B" w:rsidRPr="007B56FE">
        <w:rPr>
          <w:color w:val="E28200" w:themeColor="accent2" w:themeShade="BF"/>
          <w:sz w:val="24"/>
          <w:szCs w:val="24"/>
        </w:rPr>
        <w:t>C</w:t>
      </w:r>
      <w:r w:rsidRPr="007B56FE">
        <w:rPr>
          <w:color w:val="E28200" w:themeColor="accent2" w:themeShade="BF"/>
          <w:sz w:val="24"/>
          <w:szCs w:val="24"/>
        </w:rPr>
        <w:t>hair</w:t>
      </w:r>
    </w:p>
    <w:p w14:paraId="7EA54CE5" w14:textId="1FA238BA" w:rsidR="00CC7128" w:rsidRDefault="0025689B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Can you believe another term is coming to an end?  Where is the time going?  This term is a</w:t>
      </w:r>
      <w:r w:rsidR="003D02A2">
        <w:rPr>
          <w:rFonts w:ascii="Arial" w:hAnsi="Arial" w:cs="Arial"/>
          <w:sz w:val="20"/>
          <w:szCs w:val="20"/>
        </w:rPr>
        <w:t xml:space="preserve">lways the quieter term of the 3, </w:t>
      </w:r>
      <w:r>
        <w:rPr>
          <w:rFonts w:ascii="Arial" w:hAnsi="Arial" w:cs="Arial"/>
          <w:sz w:val="20"/>
          <w:szCs w:val="20"/>
        </w:rPr>
        <w:t xml:space="preserve">which only involved 3 </w:t>
      </w:r>
      <w:r w:rsidR="003D02A2">
        <w:rPr>
          <w:rFonts w:ascii="Arial" w:hAnsi="Arial" w:cs="Arial"/>
          <w:sz w:val="20"/>
          <w:szCs w:val="20"/>
        </w:rPr>
        <w:t xml:space="preserve">PTA run </w:t>
      </w:r>
      <w:r>
        <w:rPr>
          <w:rFonts w:ascii="Arial" w:hAnsi="Arial" w:cs="Arial"/>
          <w:sz w:val="20"/>
          <w:szCs w:val="20"/>
        </w:rPr>
        <w:t xml:space="preserve">events.  All of these were well attended and enjoyed by both the children and the parents.  We started off with Paddington the Movie, followed by a great disco and finished with a pack junior school hall for the annual Quiz &amp; Chips night.  From these 3 events we have raised a total of </w:t>
      </w:r>
      <w:r w:rsidRPr="006504A9">
        <w:rPr>
          <w:rFonts w:ascii="Arial" w:hAnsi="Arial" w:cs="Arial"/>
          <w:b/>
          <w:sz w:val="20"/>
          <w:szCs w:val="20"/>
        </w:rPr>
        <w:t>£</w:t>
      </w:r>
      <w:r w:rsidR="00C81708" w:rsidRPr="006504A9">
        <w:rPr>
          <w:rFonts w:ascii="Arial" w:hAnsi="Arial" w:cs="Arial"/>
          <w:b/>
          <w:sz w:val="20"/>
          <w:szCs w:val="20"/>
        </w:rPr>
        <w:t>1,101.82</w:t>
      </w:r>
      <w:r w:rsidR="00C81708">
        <w:rPr>
          <w:rFonts w:ascii="Arial" w:hAnsi="Arial" w:cs="Arial"/>
          <w:sz w:val="20"/>
          <w:szCs w:val="20"/>
        </w:rPr>
        <w:t>.</w:t>
      </w:r>
    </w:p>
    <w:p w14:paraId="4BEA60F4" w14:textId="77777777" w:rsidR="002562FE" w:rsidRDefault="002562FE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7996448F" w14:textId="7CA84134" w:rsidR="002562FE" w:rsidRDefault="002562FE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have yet to have anyone come forward showing any interest in being Chair next year. I will be standing down and if there is no chair there will be no events for the children and no extra funding for the school, which I am sure you have all read/heard about in the news, is very much needed for all schools in this current climate.  If anyone would like to have a chat with me to see what it involves please do email me, call me or grab me at the school gates.  </w:t>
      </w:r>
    </w:p>
    <w:p w14:paraId="2D66ED5F" w14:textId="77777777" w:rsidR="003D02A2" w:rsidRDefault="003D02A2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4069D9A5" w14:textId="16203375" w:rsidR="003D02A2" w:rsidRDefault="003D02A2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 is good news to let you all know that the new furniture for the upstairs area of the school has been ordered.  This includes </w:t>
      </w:r>
      <w:r w:rsidR="008F4346">
        <w:rPr>
          <w:rFonts w:ascii="Arial" w:hAnsi="Arial" w:cs="Arial"/>
          <w:sz w:val="20"/>
          <w:szCs w:val="20"/>
        </w:rPr>
        <w:t>the tables, chairs and lockers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5B0F9670" w14:textId="77777777" w:rsidR="003D02A2" w:rsidRDefault="003D02A2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6C62D868" w14:textId="77777777" w:rsidR="008F4346" w:rsidRDefault="008F4346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E808703" w14:textId="77777777" w:rsidR="008F4346" w:rsidRDefault="008F4346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3DC9F68A" w14:textId="77777777" w:rsidR="008F4346" w:rsidRDefault="008F4346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5899670" w14:textId="77777777" w:rsidR="008F4346" w:rsidRDefault="008F4346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45649E42" w14:textId="26926583" w:rsidR="003D02A2" w:rsidRDefault="00DD4C2A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There are </w:t>
      </w:r>
      <w:r w:rsidR="003D02A2">
        <w:rPr>
          <w:rFonts w:ascii="Arial" w:hAnsi="Arial" w:cs="Arial"/>
          <w:sz w:val="20"/>
          <w:szCs w:val="20"/>
        </w:rPr>
        <w:t>lots of</w:t>
      </w:r>
      <w:r w:rsidR="002562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fun events coming up in the summer term and will need </w:t>
      </w:r>
      <w:r w:rsidR="002562FE">
        <w:rPr>
          <w:rFonts w:ascii="Arial" w:hAnsi="Arial" w:cs="Arial"/>
          <w:sz w:val="20"/>
          <w:szCs w:val="20"/>
        </w:rPr>
        <w:t>lots of volunteers to come forward to help us out.</w:t>
      </w:r>
    </w:p>
    <w:p w14:paraId="4241D8B6" w14:textId="77777777" w:rsidR="003D02A2" w:rsidRPr="00CC7128" w:rsidRDefault="003D02A2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683E634" w14:textId="4125C7D9" w:rsidR="00CC7128" w:rsidRPr="00CC7128" w:rsidRDefault="00CC7128" w:rsidP="00CC71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CC7128">
        <w:rPr>
          <w:rFonts w:ascii="Arial" w:hAnsi="Arial" w:cs="Arial"/>
          <w:sz w:val="20"/>
          <w:szCs w:val="20"/>
        </w:rPr>
        <w:t xml:space="preserve">Last of all, I wish everyone a </w:t>
      </w:r>
      <w:r w:rsidR="006B0489">
        <w:rPr>
          <w:rFonts w:ascii="Arial" w:hAnsi="Arial" w:cs="Arial"/>
          <w:sz w:val="20"/>
          <w:szCs w:val="20"/>
        </w:rPr>
        <w:t>good holiday and</w:t>
      </w:r>
      <w:r w:rsidRPr="00CC7128">
        <w:rPr>
          <w:rFonts w:ascii="Arial" w:hAnsi="Arial" w:cs="Arial"/>
          <w:sz w:val="20"/>
          <w:szCs w:val="20"/>
        </w:rPr>
        <w:t xml:space="preserve"> a Happy </w:t>
      </w:r>
      <w:r w:rsidR="006B0489">
        <w:rPr>
          <w:rFonts w:ascii="Arial" w:hAnsi="Arial" w:cs="Arial"/>
          <w:sz w:val="20"/>
          <w:szCs w:val="20"/>
        </w:rPr>
        <w:t>Easter</w:t>
      </w:r>
      <w:r w:rsidRPr="00CC7128">
        <w:rPr>
          <w:rFonts w:ascii="Arial" w:hAnsi="Arial" w:cs="Arial"/>
          <w:sz w:val="20"/>
          <w:szCs w:val="20"/>
        </w:rPr>
        <w:t>.  </w:t>
      </w:r>
      <w:r w:rsidRPr="00CC7128">
        <w:rPr>
          <w:rFonts w:ascii="Arial" w:hAnsi="Arial" w:cs="Arial"/>
          <w:b/>
          <w:sz w:val="20"/>
          <w:szCs w:val="20"/>
        </w:rPr>
        <w:t>Xenia</w:t>
      </w:r>
    </w:p>
    <w:p w14:paraId="1D5C48BC" w14:textId="77777777" w:rsidR="00370C4B" w:rsidRPr="007B56FE" w:rsidRDefault="00370C4B" w:rsidP="007B56FE">
      <w:pPr>
        <w:pStyle w:val="Heading1"/>
        <w:shd w:val="clear" w:color="auto" w:fill="FFDECE" w:themeFill="accent1" w:themeFillTint="33"/>
        <w:spacing w:before="240" w:after="240"/>
        <w:jc w:val="center"/>
        <w:rPr>
          <w:color w:val="E28200" w:themeColor="accent2" w:themeShade="BF"/>
          <w:sz w:val="24"/>
          <w:szCs w:val="24"/>
        </w:rPr>
      </w:pPr>
      <w:r w:rsidRPr="007B56FE">
        <w:rPr>
          <w:color w:val="E28200" w:themeColor="accent2" w:themeShade="BF"/>
          <w:sz w:val="24"/>
          <w:szCs w:val="24"/>
        </w:rPr>
        <w:t>Special thanks to ……</w:t>
      </w:r>
    </w:p>
    <w:p w14:paraId="70509CAD" w14:textId="77777777" w:rsidR="00C338B6" w:rsidRDefault="00C338B6" w:rsidP="003134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C338B6">
        <w:rPr>
          <w:rFonts w:ascii="Arial" w:hAnsi="Arial" w:cs="Arial"/>
          <w:b/>
          <w:sz w:val="20"/>
          <w:szCs w:val="20"/>
        </w:rPr>
        <w:t xml:space="preserve">Abi Summer, </w:t>
      </w:r>
      <w:proofErr w:type="spellStart"/>
      <w:r w:rsidRPr="00C338B6">
        <w:rPr>
          <w:rFonts w:ascii="Arial" w:hAnsi="Arial" w:cs="Arial"/>
          <w:b/>
          <w:sz w:val="20"/>
          <w:szCs w:val="20"/>
        </w:rPr>
        <w:t>Ema</w:t>
      </w:r>
      <w:proofErr w:type="spellEnd"/>
      <w:r w:rsidRPr="00C338B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338B6">
        <w:rPr>
          <w:rFonts w:ascii="Arial" w:hAnsi="Arial" w:cs="Arial"/>
          <w:b/>
          <w:sz w:val="20"/>
          <w:szCs w:val="20"/>
        </w:rPr>
        <w:t>Voinescu</w:t>
      </w:r>
      <w:proofErr w:type="spellEnd"/>
      <w:r w:rsidRPr="00C338B6">
        <w:rPr>
          <w:rFonts w:ascii="Arial" w:hAnsi="Arial" w:cs="Arial"/>
          <w:b/>
          <w:sz w:val="20"/>
          <w:szCs w:val="20"/>
        </w:rPr>
        <w:t xml:space="preserve"> and Clare Taylor</w:t>
      </w:r>
      <w:r w:rsidRPr="00C338B6">
        <w:rPr>
          <w:rFonts w:ascii="Arial" w:hAnsi="Arial" w:cs="Arial"/>
          <w:sz w:val="20"/>
          <w:szCs w:val="20"/>
        </w:rPr>
        <w:t xml:space="preserve"> for movie night.  </w:t>
      </w:r>
    </w:p>
    <w:p w14:paraId="5E37F342" w14:textId="77777777" w:rsidR="00C338B6" w:rsidRDefault="00C338B6" w:rsidP="003134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6501409" w14:textId="77777777" w:rsidR="00C338B6" w:rsidRDefault="00C338B6" w:rsidP="003134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C338B6">
        <w:rPr>
          <w:rFonts w:ascii="Arial" w:hAnsi="Arial" w:cs="Arial"/>
          <w:b/>
          <w:sz w:val="20"/>
          <w:szCs w:val="20"/>
        </w:rPr>
        <w:t xml:space="preserve">Rebecca Davis, Jenny </w:t>
      </w:r>
      <w:proofErr w:type="spellStart"/>
      <w:r w:rsidRPr="00C338B6">
        <w:rPr>
          <w:rFonts w:ascii="Arial" w:hAnsi="Arial" w:cs="Arial"/>
          <w:b/>
          <w:sz w:val="20"/>
          <w:szCs w:val="20"/>
        </w:rPr>
        <w:t>Mcleod</w:t>
      </w:r>
      <w:proofErr w:type="spellEnd"/>
      <w:r w:rsidRPr="00C338B6">
        <w:rPr>
          <w:rFonts w:ascii="Arial" w:hAnsi="Arial" w:cs="Arial"/>
          <w:b/>
          <w:sz w:val="20"/>
          <w:szCs w:val="20"/>
        </w:rPr>
        <w:t xml:space="preserve"> and Clare Taylor</w:t>
      </w:r>
      <w:r w:rsidRPr="00C338B6">
        <w:rPr>
          <w:rFonts w:ascii="Arial" w:hAnsi="Arial" w:cs="Arial"/>
          <w:sz w:val="20"/>
          <w:szCs w:val="20"/>
        </w:rPr>
        <w:t xml:space="preserve"> for the disco.  </w:t>
      </w:r>
    </w:p>
    <w:p w14:paraId="237C2304" w14:textId="77777777" w:rsidR="00C338B6" w:rsidRDefault="00C338B6" w:rsidP="003134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0358B64" w14:textId="23FC7590" w:rsidR="007010C2" w:rsidRPr="00C338B6" w:rsidRDefault="00C338B6" w:rsidP="003134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C338B6">
        <w:rPr>
          <w:rFonts w:ascii="Arial" w:hAnsi="Arial" w:cs="Arial"/>
          <w:b/>
          <w:sz w:val="20"/>
          <w:szCs w:val="20"/>
        </w:rPr>
        <w:t>Hilary, Steve &amp; Max Duckworth, Sharon Davies, Rebecca Davies and Abi Summers</w:t>
      </w:r>
      <w:r w:rsidRPr="00C338B6">
        <w:rPr>
          <w:rFonts w:ascii="Arial" w:hAnsi="Arial" w:cs="Arial"/>
          <w:sz w:val="20"/>
          <w:szCs w:val="20"/>
        </w:rPr>
        <w:t xml:space="preserve"> for the Quiz Night.</w:t>
      </w:r>
      <w:r w:rsidR="00BB0262" w:rsidRPr="00BB0262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  <w:r w:rsidR="00BB0262" w:rsidRPr="007010C2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CB18084" wp14:editId="209C3726">
                <wp:simplePos x="0" y="0"/>
                <wp:positionH relativeFrom="column">
                  <wp:posOffset>2611755</wp:posOffset>
                </wp:positionH>
                <wp:positionV relativeFrom="paragraph">
                  <wp:posOffset>-2871470</wp:posOffset>
                </wp:positionV>
                <wp:extent cx="2122805" cy="4160520"/>
                <wp:effectExtent l="0" t="0" r="86995" b="106680"/>
                <wp:wrapSquare wrapText="bothSides"/>
                <wp:docPr id="26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4160520"/>
                          <a:chOff x="0" y="0"/>
                          <a:chExt cx="2123327" cy="4161120"/>
                        </a:xfrm>
                      </wpg:grpSpPr>
                      <wps:wsp>
                        <wps:cNvPr id="27" name="Right Arrow 27"/>
                        <wps:cNvSpPr/>
                        <wps:spPr>
                          <a:xfrm rot="16200000">
                            <a:off x="-441216" y="1605818"/>
                            <a:ext cx="3960440" cy="1150163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6"/>
                        <wps:cNvSpPr txBox="1"/>
                        <wps:spPr>
                          <a:xfrm flipH="1">
                            <a:off x="0" y="687134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69814A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£6,000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1" name="TextBox 37"/>
                        <wps:cNvSpPr txBox="1"/>
                        <wps:spPr>
                          <a:xfrm flipH="1">
                            <a:off x="0" y="1374268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CD581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£5,000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6" name="TextBox 38"/>
                        <wps:cNvSpPr txBox="1"/>
                        <wps:spPr>
                          <a:xfrm flipH="1">
                            <a:off x="0" y="2061402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14F53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£4,000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8" name="TextBox 39"/>
                        <wps:cNvSpPr txBox="1"/>
                        <wps:spPr>
                          <a:xfrm flipH="1">
                            <a:off x="0" y="2748536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C37D69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£3,000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9" name="TextBox 40"/>
                        <wps:cNvSpPr txBox="1"/>
                        <wps:spPr>
                          <a:xfrm flipH="1">
                            <a:off x="0" y="3435670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A8204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£2,000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70" name="TextBox 41"/>
                        <wps:cNvSpPr txBox="1"/>
                        <wps:spPr>
                          <a:xfrm flipH="1">
                            <a:off x="0" y="0"/>
                            <a:ext cx="95658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319B1" w14:textId="77777777" w:rsidR="00BB0262" w:rsidRDefault="00BB0262" w:rsidP="00BB0262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£7,500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71" name="Right Arrow 71"/>
                        <wps:cNvSpPr/>
                        <wps:spPr>
                          <a:xfrm rot="16200000">
                            <a:off x="826801" y="351357"/>
                            <a:ext cx="1442890" cy="1150163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Group 72"/>
                        <wpg:cNvGrpSpPr/>
                        <wpg:grpSpPr>
                          <a:xfrm>
                            <a:off x="755174" y="179321"/>
                            <a:ext cx="576064" cy="3441015"/>
                            <a:chOff x="755174" y="179321"/>
                            <a:chExt cx="576064" cy="3441015"/>
                          </a:xfrm>
                        </wpg:grpSpPr>
                        <wps:wsp>
                          <wps:cNvPr id="73" name="Straight Connector 73"/>
                          <wps:cNvCnPr/>
                          <wps:spPr>
                            <a:xfrm>
                              <a:off x="755174" y="3620336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Straight Connector 74"/>
                          <wps:cNvCnPr/>
                          <wps:spPr>
                            <a:xfrm>
                              <a:off x="755174" y="2948683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Straight Connector 75"/>
                          <wps:cNvCnPr/>
                          <wps:spPr>
                            <a:xfrm>
                              <a:off x="755174" y="2242646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Straight Connector 76"/>
                          <wps:cNvCnPr/>
                          <wps:spPr>
                            <a:xfrm>
                              <a:off x="755174" y="1523481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Straight Connector 77"/>
                          <wps:cNvCnPr/>
                          <wps:spPr>
                            <a:xfrm>
                              <a:off x="755174" y="871800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755174" y="179321"/>
                              <a:ext cx="576064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left:0;text-align:left;margin-left:205.65pt;margin-top:-226.1pt;width:167.15pt;height:327.6pt;z-index:251705344" coordsize="21233,4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7" o:spid="_x0000_s1027" type="#_x0000_t13" style="position:absolute;left:-4413;top:16058;width:39605;height:115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bDsQA&#10;AADbAAAADwAAAGRycy9kb3ducmV2LnhtbESPQYvCMBSE7wv+h/AEL4umq6DSNYq4CB5EsOru9dG8&#10;bYvNS2mirf56Iwgeh5n5hpktWlOKK9WusKzgaxCBIE6tLjhTcDys+1MQziNrLC2Tghs5WMw7HzOM&#10;tW14T9fEZyJA2MWoIPe+iqV0aU4G3cBWxMH7t7VBH2SdSV1jE+CmlMMoGkuDBYeFHCta5ZSek4tR&#10;sE9c87NKxzSq/qaTbXn/dL+nnVK9brv8BuGp9e/wq73RCoYT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/2w7EAAAA2wAAAA8AAAAAAAAAAAAAAAAAmAIAAGRycy9k&#10;b3ducmV2LnhtbFBLBQYAAAAABAAEAPUAAACJAwAAAAA=&#10;" adj="18464" fillcolor="red" strokecolor="#842b00 [1604]" strokeweight="2pt"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8" type="#_x0000_t202" style="position:absolute;top:6871;width:9565;height:369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73bwA&#10;AADbAAAADwAAAGRycy9kb3ducmV2LnhtbERPyw7BQBTdS/zD5ErsmCLxKEOEECuJsrG7Olfb6Nxp&#10;OoP6e7OQWJ6c92LVmFK8qHaFZQWDfgSCOLW64EzB5bzrTUE4j6yxtEwKPuRgtWy3Fhhr++YTvRKf&#10;iRDCLkYFufdVLKVLczLo+rYiDtzd1gZ9gHUmdY3vEG5KOYyisTRYcGjIsaJNTukjeRoF1+esuq0v&#10;NzPdTmSCzZ5OUXJUqttp1nMQnhr/F//cB61gFNaH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2fvdvAAAANsAAAAPAAAAAAAAAAAAAAAAAJgCAABkcnMvZG93bnJldi54&#10;bWxQSwUGAAAAAAQABAD1AAAAgQMAAAAA&#10;" filled="f" stroked="f">
                  <v:textbox style="mso-fit-shape-to-text:t">
                    <w:txbxContent>
                      <w:p w14:paraId="5469814A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£6,000</w:t>
                        </w:r>
                      </w:p>
                    </w:txbxContent>
                  </v:textbox>
                </v:shape>
                <v:shape id="TextBox 37" o:spid="_x0000_s1029" type="#_x0000_t202" style="position:absolute;top:13742;width:9565;height:36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eRsMA&#10;AADbAAAADwAAAGRycy9kb3ducmV2LnhtbESPT2vCQBTE7wW/w/KE3upGC/6JriEoFk+FpF56e2af&#10;STD7NmRXk357Vyh4HGbmN8wmGUwj7tS52rKC6SQCQVxYXXOp4PRz+FiCcB5ZY2OZFPyRg2Q7ettg&#10;rG3PGd1zX4oAYRejgsr7NpbSFRUZdBPbEgfvYjuDPsiulLrDPsBNI2dRNJcGaw4LFba0q6i45jej&#10;4Pe2as/p6WyW+4XMcfiiLMq/lXofD+kahKfBv8L/7aNW8DmF5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VeRsMAAADbAAAADwAAAAAAAAAAAAAAAACYAgAAZHJzL2Rv&#10;d25yZXYueG1sUEsFBgAAAAAEAAQA9QAAAIgDAAAAAA==&#10;" filled="f" stroked="f">
                  <v:textbox style="mso-fit-shape-to-text:t">
                    <w:txbxContent>
                      <w:p w14:paraId="6DCCD581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£5,000</w:t>
                        </w:r>
                      </w:p>
                    </w:txbxContent>
                  </v:textbox>
                </v:shape>
                <v:shape id="TextBox 38" o:spid="_x0000_s1030" type="#_x0000_t202" style="position:absolute;top:20614;width:9565;height:369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pL8MA&#10;AADbAAAADwAAAGRycy9kb3ducmV2LnhtbESPT2vCQBTE7wW/w/IEb3VjD6lGVxGl4qmQ6MXbM/tM&#10;gtm3Ibv547fvFgo9DjPzG2azG00tempdZVnBYh6BIM6trrhQcL18vS9BOI+ssbZMCl7kYLedvG0w&#10;0XbglPrMFyJA2CWooPS+SaR0eUkG3dw2xMF72NagD7ItpG5xCHBTy48oiqXBisNCiQ0dSsqfWWcU&#10;3LpVc99f72Z5/JQZjidKo+xbqdl03K9BeBr9f/ivfdYK4hh+v4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/pL8MAAADbAAAADwAAAAAAAAAAAAAAAACYAgAAZHJzL2Rv&#10;d25yZXYueG1sUEsFBgAAAAAEAAQA9QAAAIgDAAAAAA==&#10;" filled="f" stroked="f">
                  <v:textbox style="mso-fit-shape-to-text:t">
                    <w:txbxContent>
                      <w:p w14:paraId="1AD14F53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£4,000</w:t>
                        </w:r>
                      </w:p>
                    </w:txbxContent>
                  </v:textbox>
                </v:shape>
                <v:shape id="TextBox 39" o:spid="_x0000_s1031" type="#_x0000_t202" style="position:absolute;top:27485;width:9565;height:369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YxrwA&#10;AADbAAAADwAAAGRycy9kb3ducmV2LnhtbERPuwrCMBTdBf8hXMFNUx18VKOIojgJ1i5u1+baFpub&#10;0kStf28GwfFw3st1ayrxosaVlhWMhhEI4szqknMF6WU/mIFwHlljZZkUfMjBetXtLDHW9s1neiU+&#10;FyGEXYwKCu/rWEqXFWTQDW1NHLi7bQz6AJtc6gbfIdxUchxFE2mw5NBQYE3bgrJH8jQKrs95fduk&#10;NzPbTWWC7YHOUXJSqt9rNwsQnlr/F//cR61gEsaGL+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HNjGvAAAANsAAAAPAAAAAAAAAAAAAAAAAJgCAABkcnMvZG93bnJldi54&#10;bWxQSwUGAAAAAAQABAD1AAAAgQMAAAAA&#10;" filled="f" stroked="f">
                  <v:textbox style="mso-fit-shape-to-text:t">
                    <w:txbxContent>
                      <w:p w14:paraId="36C37D69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£3,000</w:t>
                        </w:r>
                      </w:p>
                    </w:txbxContent>
                  </v:textbox>
                </v:shape>
                <v:shape id="TextBox 40" o:spid="_x0000_s1032" type="#_x0000_t202" style="position:absolute;top:34356;width:9565;height:36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9Xb8A&#10;AADbAAAADwAAAGRycy9kb3ducmV2LnhtbESPzQrCMBCE74LvEFbwpqke/KlGEUXxJFi9eFubtS02&#10;m9JErW9vBMHjMDPfMPNlY0rxpNoVlhUM+hEI4tTqgjMF59O2NwHhPLLG0jIpeJOD5aLdmmOs7YuP&#10;9Ex8JgKEXYwKcu+rWEqX5mTQ9W1FHLybrQ36IOtM6hpfAW5KOYyikTRYcFjIsaJ1Tuk9eRgFl8e0&#10;uq7OVzPZjGWCzY6OUXJQqttpVjMQnhr/D//ae61gNIX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UH1dvwAAANsAAAAPAAAAAAAAAAAAAAAAAJgCAABkcnMvZG93bnJl&#10;di54bWxQSwUGAAAAAAQABAD1AAAAhAMAAAAA&#10;" filled="f" stroked="f">
                  <v:textbox style="mso-fit-shape-to-text:t">
                    <w:txbxContent>
                      <w:p w14:paraId="451A8204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£2,000</w:t>
                        </w:r>
                      </w:p>
                    </w:txbxContent>
                  </v:textbox>
                </v:shape>
                <v:shape id="TextBox 41" o:spid="_x0000_s1033" type="#_x0000_t202" style="position:absolute;width:9565;height:369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CHbwA&#10;AADbAAAADwAAAGRycy9kb3ducmV2LnhtbERPuwrCMBTdBf8hXMFNUx18VKOIojgJ1i5u1+baFpub&#10;0kStf28GwfFw3st1ayrxosaVlhWMhhEI4szqknMF6WU/mIFwHlljZZkUfMjBetXtLDHW9s1neiU+&#10;FyGEXYwKCu/rWEqXFWTQDW1NHLi7bQz6AJtc6gbfIdxUchxFE2mw5NBQYE3bgrJH8jQKrs95fduk&#10;NzPbTWWC7YHOUXJSqt9rNwsQnlr/F//cR61gGtaHL+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s0IdvAAAANsAAAAPAAAAAAAAAAAAAAAAAJgCAABkcnMvZG93bnJldi54&#10;bWxQSwUGAAAAAAQABAD1AAAAgQMAAAAA&#10;" filled="f" stroked="f">
                  <v:textbox style="mso-fit-shape-to-text:t">
                    <w:txbxContent>
                      <w:p w14:paraId="411319B1" w14:textId="77777777" w:rsidR="00BB0262" w:rsidRDefault="00BB0262" w:rsidP="00BB0262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£7,500</w:t>
                        </w:r>
                      </w:p>
                    </w:txbxContent>
                  </v:textbox>
                </v:shape>
                <v:shape id="Right Arrow 71" o:spid="_x0000_s1034" type="#_x0000_t13" style="position:absolute;left:8267;top:3513;width:14429;height:1150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xgcUA&#10;AADbAAAADwAAAGRycy9kb3ducmV2LnhtbESPQWvCQBSE7wX/w/IEL6XZRFBLdJVSKNXSi1rq9Zl9&#10;JrHZt+nuqum/7wqCx2FmvmFmi8404kzO15YVZEkKgriwuuZSwdf27ekZhA/IGhvLpOCPPCzmvYcZ&#10;5tpeeE3nTShFhLDPUUEVQptL6YuKDPrEtsTRO1hnMETpSqkdXiLcNHKYpmNpsOa4UGFLrxUVP5uT&#10;UfBtjm6lx83o0z3+TjI67PYf63elBv3uZQoiUBfu4Vt7qRVMMrh+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vGBxQAAANsAAAAPAAAAAAAAAAAAAAAAAJgCAABkcnMv&#10;ZG93bnJldi54bWxQSwUGAAAAAAQABAD1AAAAigMAAAAA&#10;" adj="12991" fillcolor="white [3212]" strokecolor="white [3212]" strokeweight="2pt"/>
                <v:group id="Group 72" o:spid="_x0000_s1035" style="position:absolute;left:7551;top:1793;width:5761;height:34410" coordorigin="7551,1793" coordsize="5760,34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line id="Straight Connector 73" o:spid="_x0000_s1036" style="position:absolute;visibility:visible;mso-wrap-style:square" from="7551,36203" to="13312,36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n2i8IAAADbAAAADwAAAGRycy9kb3ducmV2LnhtbESPQYvCMBSE74L/ITxhL6KpdVHpGkUE&#10;wavWg8dH87apNi+1idr115uFhT0OM/MNs1x3thYPan3lWMFknIAgLpyuuFRwynejBQgfkDXWjknB&#10;D3lYr/q9JWbaPflAj2MoRYSwz1CBCaHJpPSFIYt+7Bri6H271mKIsi2lbvEZ4baWaZLMpMWK44LB&#10;hraGiuvxbhUMvdlczG1fT1/uPMnzzzQ9LFKlPgbd5gtEoC78h//ae61gPoXfL/EH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n2i8IAAADbAAAADwAAAAAAAAAAAAAA&#10;AAChAgAAZHJzL2Rvd25yZXYueG1sUEsFBgAAAAAEAAQA+QAAAJADAAAAAA==&#10;" strokecolor="black [3040]" strokeweight="3pt"/>
                  <v:line id="Straight Connector 74" o:spid="_x0000_s1037" style="position:absolute;visibility:visible;mso-wrap-style:square" from="7551,29486" to="13312,2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u/8IAAADbAAAADwAAAGRycy9kb3ducmV2LnhtbESPQYvCMBSE7wv+h/AEL4umdkWlGkUW&#10;FrxqPXh8NM+m2rzUJmr115uFhT0OM/MNs1x3thZ3an3lWMF4lIAgLpyuuFRwyH+GcxA+IGusHZOC&#10;J3lYr3ofS8y0e/CO7vtQighhn6ECE0KTSekLQxb9yDXE0Tu51mKIsi2lbvER4baWaZJMpcWK44LB&#10;hr4NFZf9zSr49GZzNtdt/fVyx3GeT9J0N0+VGvS7zQJEoC78h//aW61gNoHfL/EH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Bu/8IAAADbAAAADwAAAAAAAAAAAAAA&#10;AAChAgAAZHJzL2Rvd25yZXYueG1sUEsFBgAAAAAEAAQA+QAAAJADAAAAAA==&#10;" strokecolor="black [3040]" strokeweight="3pt"/>
                  <v:line id="Straight Connector 75" o:spid="_x0000_s1038" style="position:absolute;visibility:visible;mso-wrap-style:square" from="7551,22426" to="13312,2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LZMQAAADbAAAADwAAAGRycy9kb3ducmV2LnhtbESPQWvCQBSE70L/w/IKXkQ3xqohdRUR&#10;Cl41Hjw+ss9sbPZtmt1q6q/vFgoeh5n5hlltetuIG3W+dqxgOklAEJdO11wpOBUf4wyED8gaG8ek&#10;4Ic8bNYvgxXm2t35QLdjqESEsM9RgQmhzaX0pSGLfuJa4uhdXGcxRNlVUnd4j3DbyDRJFtJizXHB&#10;YEs7Q+Xn8dsqGHmzvZqvfTN7uPO0KN7S9JClSg1f++07iEB9eIb/23utYDmH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MtkxAAAANsAAAAPAAAAAAAAAAAA&#10;AAAAAKECAABkcnMvZG93bnJldi54bWxQSwUGAAAAAAQABAD5AAAAkgMAAAAA&#10;" strokecolor="black [3040]" strokeweight="3pt"/>
                  <v:line id="Straight Connector 76" o:spid="_x0000_s1039" style="position:absolute;visibility:visible;mso-wrap-style:square" from="7551,15234" to="13312,15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VE8IAAADbAAAADwAAAGRycy9kb3ducmV2LnhtbESPQYvCMBSE78L+h/AEL6KpVVypRhFB&#10;8Kr1sMdH82yqzUu3idrdX28WFjwOM/MNs9p0thYPan3lWMFknIAgLpyuuFRwzvejBQgfkDXWjknB&#10;D3nYrD96K8y0e/KRHqdQighhn6ECE0KTSekLQxb92DXE0bu41mKIsi2lbvEZ4baWaZLMpcWK44LB&#10;hnaGitvpbhUMvdlezfehnv66r0mez9L0uEiVGvS77RJEoC68w//tg1bwOYe/L/EH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5VE8IAAADbAAAADwAAAAAAAAAAAAAA&#10;AAChAgAAZHJzL2Rvd25yZXYueG1sUEsFBgAAAAAEAAQA+QAAAJADAAAAAA==&#10;" strokecolor="black [3040]" strokeweight="3pt"/>
                  <v:line id="Straight Connector 77" o:spid="_x0000_s1040" style="position:absolute;visibility:visible;mso-wrap-style:square" from="7551,8718" to="13312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wiMIAAADbAAAADwAAAGRycy9kb3ducmV2LnhtbESPQYvCMBSE7wv+h/AEL8ua2hWVrlFE&#10;ELxqPXh8NG+brs1LbaJWf/1GEDwOM/MNM192thZXan3lWMFomIAgLpyuuFRwyDdfMxA+IGusHZOC&#10;O3lYLnofc8y0u/GOrvtQighhn6ECE0KTSekLQxb90DXE0ft1rcUQZVtK3eItwm0t0ySZSIsVxwWD&#10;Da0NFaf9xSr49Gb1Z87b+vvhjqM8H6fpbpYqNeh3qx8QgbrwDr/aW61gOoXnl/g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LwiMIAAADbAAAADwAAAAAAAAAAAAAA&#10;AAChAgAAZHJzL2Rvd25yZXYueG1sUEsFBgAAAAAEAAQA+QAAAJADAAAAAA==&#10;" strokecolor="black [3040]" strokeweight="3pt"/>
                  <v:line id="Straight Connector 78" o:spid="_x0000_s1041" style="position:absolute;visibility:visible;mso-wrap-style:square" from="7551,1793" to="13312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1k+r8AAADbAAAADwAAAGRycy9kb3ducmV2LnhtbERPTYvCMBC9L/gfwgheFk3tLirVKCII&#10;XrUePA7N2FSbSW2iVn+9OSzs8fG+F6vO1uJBra8cKxiPEhDEhdMVlwqO+XY4A+EDssbaMSl4kYfV&#10;sve1wEy7J+/pcQiliCHsM1RgQmgyKX1hyKIfuYY4cmfXWgwRtqXULT5juK1lmiQTabHi2GCwoY2h&#10;4nq4WwXf3qwv5rarf97uNM7z3zTdz1KlBv1uPQcRqAv/4j/3TiuYxrHxS/wB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41k+r8AAADbAAAADwAAAAAAAAAAAAAAAACh&#10;AgAAZHJzL2Rvd25yZXYueG1sUEsFBgAAAAAEAAQA+QAAAI0DAAAAAA==&#10;" strokecolor="black [3040]" strokeweight="3pt"/>
                </v:group>
                <w10:wrap type="square"/>
              </v:group>
            </w:pict>
          </mc:Fallback>
        </mc:AlternateContent>
      </w:r>
    </w:p>
    <w:p w14:paraId="29A4B3D4" w14:textId="3C2606D1" w:rsidR="00B65464" w:rsidRPr="00640D34" w:rsidRDefault="00370C4B" w:rsidP="00F466D6">
      <w:pPr>
        <w:pStyle w:val="Heading1"/>
        <w:shd w:val="clear" w:color="auto" w:fill="FFDECE" w:themeFill="accent1" w:themeFillTint="33"/>
        <w:spacing w:before="240" w:after="240"/>
        <w:jc w:val="center"/>
        <w:rPr>
          <w:color w:val="E28200" w:themeColor="accent2" w:themeShade="BF"/>
          <w:sz w:val="28"/>
        </w:rPr>
      </w:pPr>
      <w:r>
        <w:rPr>
          <w:color w:val="E28200" w:themeColor="accent2" w:themeShade="BF"/>
          <w:sz w:val="28"/>
        </w:rPr>
        <w:lastRenderedPageBreak/>
        <w:t>Profits this T</w:t>
      </w:r>
      <w:r w:rsidR="00B65464">
        <w:rPr>
          <w:color w:val="E28200" w:themeColor="accent2" w:themeShade="BF"/>
          <w:sz w:val="28"/>
        </w:rPr>
        <w:t>erm</w:t>
      </w:r>
    </w:p>
    <w:p w14:paraId="3B7CD144" w14:textId="77777777" w:rsidR="005D2F01" w:rsidRDefault="00A235F5" w:rsidP="00AF0A37">
      <w:pPr>
        <w:jc w:val="center"/>
        <w:rPr>
          <w:rFonts w:asciiTheme="majorHAnsi" w:hAnsiTheme="majorHAnsi"/>
          <w:b/>
          <w:color w:val="FF5C0B" w:themeColor="accent1"/>
          <w:sz w:val="22"/>
        </w:rPr>
      </w:pPr>
      <w:r>
        <w:rPr>
          <w:noProof/>
        </w:rPr>
        <w:drawing>
          <wp:inline distT="0" distB="0" distL="0" distR="0" wp14:anchorId="0B117F01" wp14:editId="2F6AFB7B">
            <wp:extent cx="1025517" cy="1284250"/>
            <wp:effectExtent l="152400" t="152400" r="168910" b="1892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co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42" cy="1289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2F01">
        <w:rPr>
          <w:rFonts w:asciiTheme="majorHAnsi" w:hAnsiTheme="majorHAnsi"/>
          <w:b/>
          <w:color w:val="FF5C0B" w:themeColor="accent1"/>
          <w:sz w:val="22"/>
        </w:rPr>
        <w:t xml:space="preserve"> </w:t>
      </w:r>
    </w:p>
    <w:p w14:paraId="13E529D9" w14:textId="3E74EA5B" w:rsidR="00EF5D50" w:rsidRPr="00793092" w:rsidRDefault="00A235F5" w:rsidP="00AF0A37">
      <w:pPr>
        <w:jc w:val="center"/>
        <w:rPr>
          <w:rFonts w:asciiTheme="majorHAnsi" w:hAnsiTheme="majorHAnsi"/>
          <w:b/>
          <w:color w:val="FF5C0B" w:themeColor="accent1"/>
          <w:sz w:val="22"/>
        </w:rPr>
      </w:pPr>
      <w:r w:rsidRPr="00AF0A37">
        <w:rPr>
          <w:rFonts w:asciiTheme="majorHAnsi" w:hAnsiTheme="majorHAnsi"/>
          <w:b/>
          <w:color w:val="FF5C0B" w:themeColor="accent1"/>
          <w:sz w:val="22"/>
        </w:rPr>
        <w:t>Disco</w:t>
      </w:r>
      <w:r w:rsidR="00793092">
        <w:rPr>
          <w:rFonts w:asciiTheme="majorHAnsi" w:hAnsiTheme="majorHAnsi"/>
          <w:b/>
          <w:color w:val="FF5C0B" w:themeColor="accent1"/>
          <w:sz w:val="22"/>
        </w:rPr>
        <w:t xml:space="preserve"> - </w:t>
      </w:r>
      <w:r w:rsidR="00793092" w:rsidRPr="00793092">
        <w:rPr>
          <w:rFonts w:asciiTheme="majorHAnsi" w:hAnsiTheme="majorHAnsi"/>
          <w:b/>
          <w:color w:val="FF5C0B" w:themeColor="accent1"/>
          <w:sz w:val="22"/>
        </w:rPr>
        <w:t>£293.00</w:t>
      </w:r>
    </w:p>
    <w:p w14:paraId="004E68C2" w14:textId="77777777" w:rsidR="00793092" w:rsidRDefault="00BA7792" w:rsidP="00793092">
      <w:pPr>
        <w:jc w:val="center"/>
        <w:rPr>
          <w:rFonts w:asciiTheme="majorHAnsi" w:hAnsiTheme="majorHAnsi"/>
          <w:b/>
          <w:color w:val="FF5C0B" w:themeColor="accent1"/>
          <w:sz w:val="22"/>
        </w:rPr>
      </w:pPr>
      <w:r>
        <w:rPr>
          <w:noProof/>
        </w:rPr>
        <w:drawing>
          <wp:inline distT="0" distB="0" distL="0" distR="0" wp14:anchorId="5555F5A8" wp14:editId="4FA37CF8">
            <wp:extent cx="891923" cy="833377"/>
            <wp:effectExtent l="152400" t="127000" r="175260" b="18288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85" cy="834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99F6E" w14:textId="5B1590A6" w:rsidR="00BA7792" w:rsidRPr="00BA7792" w:rsidRDefault="00AF0A37" w:rsidP="00793092">
      <w:pPr>
        <w:jc w:val="center"/>
        <w:rPr>
          <w:b/>
          <w:sz w:val="22"/>
        </w:rPr>
      </w:pPr>
      <w:r w:rsidRPr="00AF0A37">
        <w:rPr>
          <w:rFonts w:asciiTheme="majorHAnsi" w:hAnsiTheme="majorHAnsi"/>
          <w:b/>
          <w:color w:val="FF5C0B" w:themeColor="accent1"/>
          <w:sz w:val="22"/>
        </w:rPr>
        <w:t>M</w:t>
      </w:r>
      <w:r w:rsidR="00BA7792" w:rsidRPr="00AF0A37">
        <w:rPr>
          <w:rFonts w:asciiTheme="majorHAnsi" w:hAnsiTheme="majorHAnsi"/>
          <w:b/>
          <w:color w:val="FF5C0B" w:themeColor="accent1"/>
          <w:sz w:val="22"/>
        </w:rPr>
        <w:t>ovie night – £</w:t>
      </w:r>
      <w:r w:rsidR="00793092">
        <w:rPr>
          <w:rFonts w:asciiTheme="majorHAnsi" w:hAnsiTheme="majorHAnsi"/>
          <w:b/>
          <w:color w:val="FF5C0B" w:themeColor="accent1"/>
          <w:sz w:val="22"/>
        </w:rPr>
        <w:t>337.62</w:t>
      </w:r>
    </w:p>
    <w:p w14:paraId="0D3C7FAE" w14:textId="20BE217A" w:rsidR="007010C2" w:rsidRPr="00C338B6" w:rsidRDefault="00BB0262" w:rsidP="005D2F01">
      <w:pPr>
        <w:pStyle w:val="SidebarHeading"/>
        <w:jc w:val="center"/>
        <w:rPr>
          <w:sz w:val="22"/>
          <w:szCs w:val="22"/>
        </w:rPr>
      </w:pPr>
      <w:r w:rsidRPr="005A067D">
        <w:rPr>
          <w:b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7CA41B" wp14:editId="3083A225">
                <wp:simplePos x="0" y="0"/>
                <wp:positionH relativeFrom="column">
                  <wp:posOffset>1431298</wp:posOffset>
                </wp:positionH>
                <wp:positionV relativeFrom="paragraph">
                  <wp:posOffset>-530224</wp:posOffset>
                </wp:positionV>
                <wp:extent cx="3197225" cy="2336165"/>
                <wp:effectExtent l="95250" t="133350" r="98425" b="140335"/>
                <wp:wrapNone/>
                <wp:docPr id="1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8050">
                          <a:off x="0" y="0"/>
                          <a:ext cx="3197225" cy="2336165"/>
                          <a:chOff x="0" y="0"/>
                          <a:chExt cx="3168352" cy="3024336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3168352" cy="30243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240868" y="375339"/>
                            <a:ext cx="2686616" cy="2273658"/>
                            <a:chOff x="240868" y="375339"/>
                            <a:chExt cx="2686616" cy="2273658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C:\Users\Oliver's\AppData\Local\Microsoft\Windows\INetCache\IE\79TN004O\210508,1271695774,2[1].jpg"/>
                            <pic:cNvPicPr/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09" b="20262"/>
                            <a:stretch/>
                          </pic:blipFill>
                          <pic:spPr bwMode="auto">
                            <a:xfrm>
                              <a:off x="1032940" y="1134164"/>
                              <a:ext cx="1035050" cy="5689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868" y="1418644"/>
                              <a:ext cx="646430" cy="8636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878" y="375339"/>
                              <a:ext cx="836295" cy="7588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4948" y="410899"/>
                              <a:ext cx="577850" cy="7232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5019" y="1418644"/>
                              <a:ext cx="672465" cy="7759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C:\Users\Oliver's\AppData\Local\Microsoft\Windows\Temporary Internet Files\Content.IE5\BWTB8PD8\Garden[1]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468" y="1915572"/>
                              <a:ext cx="975995" cy="7334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65000" dist="50800" dir="12900000" kx="195000" ky="145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36000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contourW="12700">
                              <a:bevelT w="25400" h="19050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12.7pt;margin-top:-41.75pt;width:251.75pt;height:183.95pt;rotation:270937fd;z-index:251703296;mso-width-relative:margin;mso-height-relative:margin" coordsize="31683,3024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">
                <v:rect id="Rectangle 18" o:spid="_x0000_s1027" style="position:absolute;width:31683;height:30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3q8YA&#10;AADbAAAADwAAAGRycy9kb3ducmV2LnhtbESPQWvCQBCF74X+h2UKXopuKrRIdBVpEVvwElvU45gd&#10;k9DsbNhdNe2v7xwK3mZ4b977ZrboXasuFGLj2cDTKANFXHrbcGXg63M1nICKCdli65kM/FCExfz+&#10;boa59Vcu6LJNlZIQjjkaqFPqcq1jWZPDOPIdsWgnHxwmWUOlbcCrhLtWj7PsRTtsWBpq7Oi1pvJ7&#10;e3YGislhGTaPp3VWHDcd/37sn992a2MGD/1yCipRn27m/+t3K/gCK7/IA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83q8YAAADbAAAADwAAAAAAAAAAAAAAAACYAgAAZHJz&#10;L2Rvd25yZXYueG1sUEsFBgAAAAAEAAQA9QAAAIsDAAAAAA==&#10;" fillcolor="white [3212]" strokecolor="#842b00 [1604]" strokeweight="2pt"/>
                <v:group id="Group 19" o:spid="_x0000_s1028" style="position:absolute;left:2408;top:3753;width:26866;height:22736" coordorigin="2408,3753" coordsize="26866,2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9" type="#_x0000_t75" style="position:absolute;left:10329;top:11341;width:10350;height: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ilW+AAAA2wAAAA8AAABkcnMvZG93bnJldi54bWxET0trAjEQvhf8D2EEbzWrBymrUYogeCjF&#10;F56HzbjZmkyWTdS1v75zKHj8+N6LVR+8ulOXmsgGJuMCFHEVbcO1gdNx8/4BKmVkiz4yGXhSgtVy&#10;8LbA0sYH7+l+yLWSEE4lGnA5t6XWqXIUMI1jSyzcJXYBs8Cu1rbDh4QHr6dFMdMBG5YGhy2tHVXX&#10;wy1IiaWv359ZvXt6v+d83lx7930yZjTsP+egMvX5Jf53b62BqayXL/ID9P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tilW+AAAA2wAAAA8AAAAAAAAAAAAAAAAAnwIAAGRy&#10;cy9kb3ducmV2LnhtbFBLBQYAAAAABAAEAPcAAACKAwAAAAA=&#10;" filled="t" fillcolor="#ededed" stroked="t" strokecolor="white" strokeweight="15pt">
                    <v:stroke endcap="square"/>
                    <v:imagedata r:id="rId26" o:title="210508,1271695774,2[1]" cropbottom="13279f" cropleft="8132f"/>
                    <v:shadow on="t" type="perspective" color="black" opacity="19660f" origin="-.5,-.5" offset="-1.1559mm,-.80939mm" matrix=",3721f,2766f"/>
                  </v:shape>
                  <v:shape id="Picture 21" o:spid="_x0000_s1030" type="#_x0000_t75" style="position:absolute;left:2408;top:14186;width:6464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qHXEAAAA2wAAAA8AAABkcnMvZG93bnJldi54bWxEj0FrwkAUhO8F/8PyBC9FN8mhSHQVUQoe&#10;1ZZCb4/dZxLNvo3ZbRL99W6h0OMwM98wy/Vga9FR6yvHCtJZAoJYO1NxoeDz4306B+EDssHaMSm4&#10;k4f1avSyxNy4no/UnUIhIoR9jgrKEJpcSq9LsuhnriGO3tm1FkOUbSFNi32E21pmSfImLVYcF0ps&#10;aFuSvp5+rILL4e5232dJaVZ8JcfHq7/px1ypyXjYLEAEGsJ/+K+9NwqyFH6/x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tqHXEAAAA2wAAAA8AAAAAAAAAAAAAAAAA&#10;nwIAAGRycy9kb3ducmV2LnhtbFBLBQYAAAAABAAEAPcAAACQAwAAAAA=&#10;" filled="t" fillcolor="#ededed" stroked="t" strokecolor="white" strokeweight="15pt">
                    <v:stroke endcap="square"/>
                    <v:imagedata r:id="rId27" o:title=""/>
                    <v:shadow on="t" type="perspective" color="black" opacity="19660f" origin="-.5,-.5" offset="-1.1559mm,-.80939mm" matrix=",3721f,2766f"/>
                  </v:shape>
                  <v:shape id="Picture 22" o:spid="_x0000_s1031" type="#_x0000_t75" style="position:absolute;left:4478;top:3753;width:8363;height:7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8arFAAAA2wAAAA8AAABkcnMvZG93bnJldi54bWxEj81qwzAQhO+FvIPYQC8lkWtoG1zLIQQC&#10;LRRC/uh1sTa2iLUykpo4ffooUOhxmJlvmHI+2E6cyQfjWMHzNANBXDttuFGw360mMxAhImvsHJOC&#10;KwWYV6OHEgvtLryh8zY2IkE4FKigjbEvpAx1SxbD1PXEyTs6bzEm6RupPV4S3HYyz7JXadFwWmix&#10;p2VL9Wn7YxWE9e5plX2Zz++3X/9y9fVwWJuNUo/jYfEOItIQ/8N/7Q+tIM/h/iX9AF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/GqxQAAANsAAAAPAAAAAAAAAAAAAAAA&#10;AJ8CAABkcnMvZG93bnJldi54bWxQSwUGAAAAAAQABAD3AAAAkQMAAAAA&#10;" filled="t" fillcolor="#ededed" stroked="t" strokecolor="white" strokeweight="15pt">
                    <v:stroke endcap="square"/>
                    <v:imagedata r:id="rId28" o:title=""/>
                    <v:shadow on="t" type="perspective" color="black" opacity="19660f" origin="-.5,-.5" offset="-1.1559mm,-.80939mm" matrix=",3721f,2766f"/>
                  </v:shape>
                  <v:shape id="Picture 23" o:spid="_x0000_s1032" type="#_x0000_t75" style="position:absolute;left:18649;top:4108;width:5778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SN7DAAAA2wAAAA8AAABkcnMvZG93bnJldi54bWxEj0GLwjAUhO/C/ofwFrxpqoJI1ygiK+hF&#10;sBbB27N5tl2bl24Tbf33ZmHB4zAz3zDzZWcq8aDGlZYVjIYRCOLM6pJzBelxM5iBcB5ZY2WZFDzJ&#10;wXLx0ZtjrG3LB3okPhcBwi5GBYX3dSylywoy6Ia2Jg7e1TYGfZBNLnWDbYCbSo6jaCoNlhwWCqxp&#10;XVB2S+5GwS457jeX9Bf5cv32s+fp3P6cd0r1P7vVFwhPnX+H/9tbrWA8gb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BI3sMAAADbAAAADwAAAAAAAAAAAAAAAACf&#10;AgAAZHJzL2Rvd25yZXYueG1sUEsFBgAAAAAEAAQA9wAAAI8DAAAAAA==&#10;" filled="t" fillcolor="#ededed" stroked="t" strokecolor="white" strokeweight="15pt">
                    <v:stroke endcap="square"/>
                    <v:imagedata r:id="rId29" o:title=""/>
                    <v:shadow on="t" type="perspective" color="black" opacity="19660f" origin="-.5,-.5" offset="-1.1559mm,-.80939mm" matrix=",3721f,2766f"/>
                  </v:shape>
                  <v:shape id="Picture 24" o:spid="_x0000_s1033" type="#_x0000_t75" style="position:absolute;left:22550;top:14186;width:6724;height: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bmLBAAAA2wAAAA8AAABkcnMvZG93bnJldi54bWxEj0FrwkAUhO8F/8PyhN7qRilSoquIYPEm&#10;2oLXZ/aZjWbfhuyrif/eFYQeh5n5hpkve1+rG7WxCmxgPMpAERfBVlwa+P3ZfHyBioJssQ5MBu4U&#10;YbkYvM0xt6HjPd0OUqoE4ZijASfS5FrHwpHHOAoNcfLOofUoSbalti12Ce5rPcmyqfZYcVpw2NDa&#10;UXE9/HkDl0u1K/fOn7q7IMr5u+hPx2jM+7BfzUAJ9fIffrW31sDkE55f0g/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RbmLBAAAA2wAAAA8AAAAAAAAAAAAAAAAAnwIA&#10;AGRycy9kb3ducmV2LnhtbFBLBQYAAAAABAAEAPcAAACNAwAAAAA=&#10;" filled="t" fillcolor="#ededed" stroked="t" strokecolor="white" strokeweight="15pt">
                    <v:stroke endcap="square"/>
                    <v:imagedata r:id="rId30" o:title=""/>
                    <v:shadow on="t" type="perspective" color="black" opacity="19660f" origin="-.5,-.5" offset="-1.1559mm,-.80939mm" matrix=",3721f,2766f"/>
                  </v:shape>
                  <v:shape id="Picture 25" o:spid="_x0000_s1034" type="#_x0000_t75" style="position:absolute;left:10624;top:19155;width:976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HzfDAAAA2wAAAA8AAABkcnMvZG93bnJldi54bWxEj1FLAzEQhN+F/oewBV/E5iycyNm0lELB&#10;B4Xa+gOWyzY5etmEy/Z6/nsjCD4OM/MNs9pMoVcjDbmLbOBpUYEibqPt2Bn4Ou0fX0BlQbbYRyYD&#10;35Rhs57drbCx8cafNB7FqQLh3KABL5IarXPrKWBexERcvHMcAkqRg9N2wFuBh14vq+pZB+y4LHhM&#10;tPPUXo7XYOAgvh1PST4OdfVep93ZJffgjLmfT9tXUEKT/If/2m/WwLKG3y/lB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UfN8MAAADbAAAADwAAAAAAAAAAAAAAAACf&#10;AgAAZHJzL2Rvd25yZXYueG1sUEsFBgAAAAAEAAQA9wAAAI8DAAAAAA==&#10;" filled="t" fillcolor="#ededed" stroked="t" strokecolor="white" strokeweight="15pt">
                    <v:stroke endcap="square"/>
                    <v:imagedata r:id="rId31" o:title="Garden[1]"/>
                    <v:shadow on="t" type="perspective" color="black" opacity="19660f" origin="-.5,-.5" offset="-1.1559mm,-.80939mm" matrix=",3721f,2766f"/>
                  </v:shape>
                </v:group>
              </v:group>
            </w:pict>
          </mc:Fallback>
        </mc:AlternateContent>
      </w:r>
      <w:r w:rsidR="00793092">
        <w:rPr>
          <w:noProof/>
          <w:sz w:val="22"/>
        </w:rPr>
        <w:drawing>
          <wp:inline distT="0" distB="0" distL="0" distR="0" wp14:anchorId="7FA47047" wp14:editId="5759636F">
            <wp:extent cx="948399" cy="532435"/>
            <wp:effectExtent l="152400" t="127000" r="169545" b="179070"/>
            <wp:docPr id="29" name="Picture 29" descr="C:\Users\Oliver's\AppData\Local\Microsoft\Windows\INetCache\IE\B3CWR82J\치매예방퀴즈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Oliver's\AppData\Local\Microsoft\Windows\INetCache\IE\B3CWR82J\치매예방퀴즈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32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3092" w:rsidRPr="00793092">
        <w:rPr>
          <w:sz w:val="22"/>
          <w:szCs w:val="22"/>
        </w:rPr>
        <w:t xml:space="preserve"> </w:t>
      </w:r>
      <w:r w:rsidR="00793092" w:rsidRPr="00793092">
        <w:rPr>
          <w:b/>
          <w:sz w:val="22"/>
          <w:szCs w:val="22"/>
        </w:rPr>
        <w:t xml:space="preserve">Quiz &amp; Chips - </w:t>
      </w:r>
      <w:r w:rsidR="00793092">
        <w:rPr>
          <w:b/>
          <w:sz w:val="22"/>
          <w:szCs w:val="22"/>
        </w:rPr>
        <w:t>£471.20</w:t>
      </w:r>
    </w:p>
    <w:p w14:paraId="1174D8F3" w14:textId="65D3A894" w:rsidR="007010C2" w:rsidRDefault="007010C2" w:rsidP="007010C2">
      <w:pPr>
        <w:jc w:val="center"/>
      </w:pPr>
    </w:p>
    <w:p w14:paraId="0F14A783" w14:textId="705DDB57" w:rsidR="00BA7792" w:rsidRPr="007010C2" w:rsidRDefault="008F0F93" w:rsidP="007010C2">
      <w:pPr>
        <w:pStyle w:val="SidebarHeading"/>
        <w:jc w:val="center"/>
        <w:rPr>
          <w:b/>
          <w:sz w:val="22"/>
          <w:szCs w:val="22"/>
        </w:rPr>
      </w:pPr>
      <w:r>
        <w:rPr>
          <w:rFonts w:ascii="Arial" w:hAnsi="Arial" w:cs="Arial"/>
          <w:b/>
          <w:i/>
          <w:noProof/>
          <w:color w:val="663300"/>
        </w:rPr>
        <w:drawing>
          <wp:inline distT="0" distB="0" distL="0" distR="0" wp14:anchorId="25B7C0D2" wp14:editId="3CE9EF44">
            <wp:extent cx="733246" cy="682979"/>
            <wp:effectExtent l="133350" t="95250" r="143510" b="155575"/>
            <wp:docPr id="64" name="Picture 64" descr="C:\Users\Oliver's\AppData\Local\Microsoft\Windows\INetCache\IE\VDNP234W\school_uniforms_by_applepi9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's\AppData\Local\Microsoft\Windows\INetCache\IE\VDNP234W\school_uniforms_by_applepi92[1]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4" cy="683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D8E216" w14:textId="0A5D8D76" w:rsidR="007F6C3B" w:rsidRDefault="00A900EB" w:rsidP="007F6C3B">
      <w:pPr>
        <w:pStyle w:val="SidebarHeading"/>
        <w:ind w:left="0"/>
        <w:jc w:val="center"/>
        <w:rPr>
          <w:b/>
          <w:sz w:val="22"/>
          <w:szCs w:val="22"/>
        </w:rPr>
      </w:pPr>
      <w:r w:rsidRPr="006472B4">
        <w:rPr>
          <w:b/>
          <w:sz w:val="22"/>
          <w:szCs w:val="22"/>
        </w:rPr>
        <w:t>Nearly New Uniform - £</w:t>
      </w:r>
      <w:r w:rsidR="00243794">
        <w:rPr>
          <w:b/>
          <w:sz w:val="22"/>
          <w:szCs w:val="22"/>
        </w:rPr>
        <w:t>11.00</w:t>
      </w:r>
    </w:p>
    <w:p w14:paraId="6E6B9431" w14:textId="77777777" w:rsidR="008F0F93" w:rsidRDefault="008F0F93" w:rsidP="00793092">
      <w:pPr>
        <w:pStyle w:val="SidebarHeading"/>
        <w:ind w:left="0"/>
        <w:rPr>
          <w:b/>
          <w:sz w:val="22"/>
          <w:szCs w:val="22"/>
        </w:rPr>
      </w:pPr>
    </w:p>
    <w:p w14:paraId="375DB45B" w14:textId="00663798" w:rsidR="00A900EB" w:rsidRDefault="00A900EB" w:rsidP="007F6C3B">
      <w:pPr>
        <w:pStyle w:val="SidebarHeading"/>
        <w:ind w:left="0"/>
        <w:jc w:val="center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Thank you to all your donations over the year, we have raised a great amount for the PTA</w:t>
      </w:r>
      <w:r w:rsidR="007B56FE">
        <w:rPr>
          <w:rFonts w:ascii="Arial" w:hAnsi="Arial" w:cs="Calibri"/>
          <w:sz w:val="20"/>
          <w:szCs w:val="20"/>
        </w:rPr>
        <w:t>.</w:t>
      </w:r>
    </w:p>
    <w:p w14:paraId="14A56F3B" w14:textId="3AFF000C" w:rsidR="00276B63" w:rsidRDefault="00276B63" w:rsidP="00114499">
      <w:pPr>
        <w:rPr>
          <w:rFonts w:ascii="Arial" w:hAnsi="Arial" w:cs="Arial"/>
          <w:sz w:val="20"/>
          <w:szCs w:val="20"/>
        </w:rPr>
      </w:pPr>
    </w:p>
    <w:p w14:paraId="3FF2783B" w14:textId="5C01C4D0" w:rsidR="0001065E" w:rsidRPr="00C338B6" w:rsidRDefault="0048622D" w:rsidP="00C338B6">
      <w:pPr>
        <w:pStyle w:val="Heading1"/>
        <w:shd w:val="clear" w:color="auto" w:fill="FFDECE" w:themeFill="accent1" w:themeFillTint="33"/>
        <w:spacing w:before="240" w:after="240"/>
        <w:jc w:val="center"/>
        <w:rPr>
          <w:color w:val="E28200" w:themeColor="accent2" w:themeShade="BF"/>
          <w:sz w:val="28"/>
        </w:rPr>
      </w:pPr>
      <w:r w:rsidRPr="00C338B6">
        <w:rPr>
          <w:color w:val="E28200" w:themeColor="accent2" w:themeShade="BF"/>
          <w:sz w:val="28"/>
        </w:rPr>
        <w:t>Dates for your Diaries</w:t>
      </w:r>
    </w:p>
    <w:p w14:paraId="0043F77B" w14:textId="3DB672A8" w:rsidR="00AF0A37" w:rsidRPr="00C338B6" w:rsidRDefault="00C338B6" w:rsidP="00BB0262">
      <w:pPr>
        <w:rPr>
          <w:rFonts w:asciiTheme="majorHAnsi" w:hAnsiTheme="majorHAnsi"/>
          <w:b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>Ascot Racing – Sun 2 April</w:t>
      </w:r>
    </w:p>
    <w:p w14:paraId="260C3E22" w14:textId="2E201B25" w:rsidR="002C5926" w:rsidRDefault="00793092" w:rsidP="005A067D">
      <w:pPr>
        <w:rPr>
          <w:rFonts w:asciiTheme="majorHAnsi" w:hAnsiTheme="majorHAnsi"/>
          <w:b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>Phil the bag –</w:t>
      </w:r>
      <w:r w:rsidR="002C5926" w:rsidRPr="00C338B6">
        <w:rPr>
          <w:rFonts w:asciiTheme="majorHAnsi" w:hAnsiTheme="majorHAnsi"/>
          <w:b/>
          <w:color w:val="FF5C0B" w:themeColor="accent1"/>
          <w:sz w:val="22"/>
        </w:rPr>
        <w:t xml:space="preserve"> </w:t>
      </w:r>
      <w:r w:rsidRPr="00C338B6">
        <w:rPr>
          <w:rFonts w:asciiTheme="majorHAnsi" w:hAnsiTheme="majorHAnsi"/>
          <w:b/>
          <w:color w:val="FF5C0B" w:themeColor="accent1"/>
          <w:sz w:val="22"/>
        </w:rPr>
        <w:t>20 April</w:t>
      </w:r>
      <w:r w:rsidR="002C5926" w:rsidRPr="00C338B6">
        <w:rPr>
          <w:rFonts w:asciiTheme="majorHAnsi" w:hAnsiTheme="majorHAnsi"/>
          <w:b/>
          <w:color w:val="FF5C0B" w:themeColor="accent1"/>
          <w:sz w:val="22"/>
        </w:rPr>
        <w:t xml:space="preserve"> </w:t>
      </w:r>
    </w:p>
    <w:p w14:paraId="7F0B0E81" w14:textId="38978065" w:rsidR="005A067D" w:rsidRDefault="005A067D" w:rsidP="005A067D">
      <w:pPr>
        <w:rPr>
          <w:rFonts w:asciiTheme="majorHAnsi" w:hAnsiTheme="majorHAnsi"/>
          <w:b/>
          <w:color w:val="FF5C0B" w:themeColor="accent1"/>
          <w:sz w:val="22"/>
        </w:rPr>
      </w:pPr>
      <w:r>
        <w:rPr>
          <w:rFonts w:asciiTheme="majorHAnsi" w:hAnsiTheme="majorHAnsi"/>
          <w:b/>
          <w:color w:val="FF5C0B" w:themeColor="accent1"/>
          <w:sz w:val="22"/>
        </w:rPr>
        <w:t>Get Growing Day – Sat 22 April</w:t>
      </w:r>
    </w:p>
    <w:p w14:paraId="27257E08" w14:textId="76F15909" w:rsidR="005A067D" w:rsidRPr="00C338B6" w:rsidRDefault="005A067D" w:rsidP="005A067D">
      <w:pPr>
        <w:rPr>
          <w:rFonts w:asciiTheme="majorHAnsi" w:hAnsiTheme="majorHAnsi"/>
          <w:b/>
          <w:color w:val="FF5C0B" w:themeColor="accent1"/>
          <w:sz w:val="22"/>
        </w:rPr>
      </w:pPr>
      <w:r>
        <w:rPr>
          <w:rFonts w:asciiTheme="majorHAnsi" w:hAnsiTheme="majorHAnsi"/>
          <w:b/>
          <w:color w:val="FF5C0B" w:themeColor="accent1"/>
          <w:sz w:val="22"/>
        </w:rPr>
        <w:t>PTA meeting – Fri 5 May</w:t>
      </w:r>
    </w:p>
    <w:p w14:paraId="44667647" w14:textId="6E9640F3" w:rsidR="006B0489" w:rsidRPr="005A067D" w:rsidRDefault="005A067D" w:rsidP="005A067D">
      <w:pPr>
        <w:rPr>
          <w:rFonts w:asciiTheme="majorHAnsi" w:hAnsiTheme="majorHAnsi"/>
          <w:b/>
          <w:color w:val="FF5C0B" w:themeColor="accent1"/>
          <w:sz w:val="22"/>
        </w:rPr>
      </w:pPr>
      <w:r w:rsidRPr="007B56FE">
        <w:rPr>
          <w:noProof/>
        </w:rPr>
        <w:drawing>
          <wp:anchor distT="0" distB="45720" distL="114300" distR="114300" simplePos="0" relativeHeight="251658240" behindDoc="0" locked="0" layoutInCell="0" allowOverlap="1" wp14:anchorId="597ACE34" wp14:editId="259CF5BF">
            <wp:simplePos x="0" y="0"/>
            <wp:positionH relativeFrom="page">
              <wp:posOffset>4410075</wp:posOffset>
            </wp:positionH>
            <wp:positionV relativeFrom="page">
              <wp:posOffset>299085</wp:posOffset>
            </wp:positionV>
            <wp:extent cx="3004185" cy="2252980"/>
            <wp:effectExtent l="190500" t="285750" r="253365" b="3759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004185" cy="225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A37" w:rsidRPr="00C338B6">
        <w:rPr>
          <w:rFonts w:asciiTheme="majorHAnsi" w:hAnsiTheme="majorHAnsi"/>
          <w:b/>
          <w:color w:val="FF5C0B" w:themeColor="accent1"/>
          <w:sz w:val="22"/>
        </w:rPr>
        <w:t xml:space="preserve">Movie night – </w:t>
      </w:r>
      <w:r w:rsidR="00243794">
        <w:rPr>
          <w:rFonts w:asciiTheme="majorHAnsi" w:hAnsiTheme="majorHAnsi"/>
          <w:b/>
          <w:color w:val="FF5C0B" w:themeColor="accent1"/>
          <w:sz w:val="22"/>
        </w:rPr>
        <w:t>9</w:t>
      </w:r>
      <w:r w:rsidR="00AF0A37" w:rsidRPr="00C338B6">
        <w:rPr>
          <w:rFonts w:asciiTheme="majorHAnsi" w:hAnsiTheme="majorHAnsi"/>
          <w:b/>
          <w:color w:val="FF5C0B" w:themeColor="accent1"/>
          <w:sz w:val="22"/>
        </w:rPr>
        <w:t xml:space="preserve"> </w:t>
      </w:r>
      <w:r w:rsidR="00793092" w:rsidRPr="00C338B6">
        <w:rPr>
          <w:rFonts w:asciiTheme="majorHAnsi" w:hAnsiTheme="majorHAnsi"/>
          <w:b/>
          <w:color w:val="FF5C0B" w:themeColor="accent1"/>
          <w:sz w:val="22"/>
        </w:rPr>
        <w:t>Jun</w:t>
      </w:r>
    </w:p>
    <w:p w14:paraId="1DF0217D" w14:textId="15468D1C" w:rsidR="006B0489" w:rsidRDefault="006B0489" w:rsidP="005A067D">
      <w:pPr>
        <w:rPr>
          <w:rFonts w:asciiTheme="majorHAnsi" w:hAnsiTheme="majorHAnsi"/>
          <w:b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>Fun run – Sun 14 May</w:t>
      </w:r>
    </w:p>
    <w:p w14:paraId="4EA03520" w14:textId="39A160CB" w:rsidR="005A067D" w:rsidRPr="00C338B6" w:rsidRDefault="005A067D" w:rsidP="005A067D">
      <w:pPr>
        <w:rPr>
          <w:rFonts w:asciiTheme="majorHAnsi" w:hAnsiTheme="majorHAnsi"/>
          <w:b/>
          <w:color w:val="FF5C0B" w:themeColor="accent1"/>
          <w:sz w:val="22"/>
        </w:rPr>
      </w:pPr>
      <w:r>
        <w:rPr>
          <w:rFonts w:asciiTheme="majorHAnsi" w:hAnsiTheme="majorHAnsi"/>
          <w:b/>
          <w:color w:val="FF5C0B" w:themeColor="accent1"/>
          <w:sz w:val="22"/>
        </w:rPr>
        <w:t>Mufti Day – Fri 30 June</w:t>
      </w:r>
    </w:p>
    <w:p w14:paraId="20418451" w14:textId="77777777" w:rsidR="006B0489" w:rsidRPr="00C338B6" w:rsidRDefault="006B0489" w:rsidP="005A067D">
      <w:pPr>
        <w:spacing w:after="0"/>
        <w:rPr>
          <w:rFonts w:asciiTheme="majorHAnsi" w:hAnsiTheme="majorHAnsi"/>
          <w:b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>Summer Fair –</w:t>
      </w:r>
    </w:p>
    <w:p w14:paraId="78F5BECA" w14:textId="23F1B49E" w:rsidR="006B0489" w:rsidRDefault="006B0489" w:rsidP="005A067D">
      <w:pPr>
        <w:rPr>
          <w:rFonts w:asciiTheme="majorHAnsi" w:hAnsiTheme="majorHAnsi"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>Sat 1 July – 1 – 4pm</w:t>
      </w:r>
    </w:p>
    <w:p w14:paraId="2DC27ACF" w14:textId="6B6A4EF3" w:rsidR="008F0F93" w:rsidRPr="00C338B6" w:rsidRDefault="00793092" w:rsidP="005A067D">
      <w:pPr>
        <w:rPr>
          <w:rFonts w:asciiTheme="majorHAnsi" w:hAnsiTheme="majorHAnsi"/>
          <w:b/>
          <w:color w:val="FF5C0B" w:themeColor="accent1"/>
          <w:sz w:val="22"/>
        </w:rPr>
      </w:pPr>
      <w:r w:rsidRPr="00C338B6">
        <w:rPr>
          <w:rFonts w:asciiTheme="majorHAnsi" w:hAnsiTheme="majorHAnsi"/>
          <w:b/>
          <w:color w:val="FF5C0B" w:themeColor="accent1"/>
          <w:sz w:val="22"/>
        </w:rPr>
        <w:t xml:space="preserve">Leaver’s </w:t>
      </w:r>
      <w:r w:rsidR="008F0F93" w:rsidRPr="00C338B6">
        <w:rPr>
          <w:rFonts w:asciiTheme="majorHAnsi" w:hAnsiTheme="majorHAnsi"/>
          <w:b/>
          <w:color w:val="FF5C0B" w:themeColor="accent1"/>
          <w:sz w:val="22"/>
        </w:rPr>
        <w:t>D</w:t>
      </w:r>
      <w:r w:rsidR="00C338B6">
        <w:rPr>
          <w:rFonts w:asciiTheme="majorHAnsi" w:hAnsiTheme="majorHAnsi"/>
          <w:b/>
          <w:color w:val="FF5C0B" w:themeColor="accent1"/>
          <w:sz w:val="22"/>
        </w:rPr>
        <w:t>i</w:t>
      </w:r>
      <w:r w:rsidR="008F0F93" w:rsidRPr="00C338B6">
        <w:rPr>
          <w:rFonts w:asciiTheme="majorHAnsi" w:hAnsiTheme="majorHAnsi"/>
          <w:b/>
          <w:color w:val="FF5C0B" w:themeColor="accent1"/>
          <w:sz w:val="22"/>
        </w:rPr>
        <w:t xml:space="preserve">sco – Fri </w:t>
      </w:r>
      <w:r w:rsidRPr="00C338B6">
        <w:rPr>
          <w:rFonts w:asciiTheme="majorHAnsi" w:hAnsiTheme="majorHAnsi"/>
          <w:b/>
          <w:color w:val="FF5C0B" w:themeColor="accent1"/>
          <w:sz w:val="22"/>
        </w:rPr>
        <w:t>14 July</w:t>
      </w:r>
    </w:p>
    <w:p w14:paraId="3BB2BA8D" w14:textId="698163C9" w:rsidR="0019506B" w:rsidRPr="00C338B6" w:rsidRDefault="0019506B" w:rsidP="00C338B6">
      <w:pPr>
        <w:pStyle w:val="Heading1"/>
        <w:shd w:val="clear" w:color="auto" w:fill="FFDECE" w:themeFill="accent1" w:themeFillTint="33"/>
        <w:spacing w:before="240" w:after="240"/>
        <w:jc w:val="center"/>
        <w:rPr>
          <w:color w:val="E28200" w:themeColor="accent2" w:themeShade="BF"/>
          <w:sz w:val="28"/>
        </w:rPr>
      </w:pPr>
      <w:r w:rsidRPr="00C338B6">
        <w:rPr>
          <w:color w:val="E28200" w:themeColor="accent2" w:themeShade="BF"/>
          <w:sz w:val="28"/>
        </w:rPr>
        <w:t>Remember…</w:t>
      </w:r>
    </w:p>
    <w:p w14:paraId="23DE0D28" w14:textId="18AB8A08" w:rsidR="0019506B" w:rsidRPr="0019506B" w:rsidRDefault="0019506B" w:rsidP="0019506B">
      <w:pPr>
        <w:pStyle w:val="SidebarHeading"/>
        <w:ind w:left="0"/>
        <w:jc w:val="center"/>
        <w:rPr>
          <w:rFonts w:ascii="Arial" w:hAnsi="Arial" w:cs="Calibri"/>
          <w:color w:val="auto"/>
          <w:sz w:val="20"/>
          <w:szCs w:val="20"/>
        </w:rPr>
        <w:sectPr w:rsidR="0019506B" w:rsidRPr="0019506B" w:rsidSect="00E6352F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 w:rsidRPr="0019506B">
        <w:rPr>
          <w:rFonts w:ascii="Arial" w:hAnsi="Arial" w:cs="Calibri"/>
          <w:color w:val="auto"/>
          <w:sz w:val="20"/>
          <w:szCs w:val="20"/>
        </w:rPr>
        <w:t>Keep on using the Giving Machine when you shop on the internet.</w:t>
      </w:r>
    </w:p>
    <w:p w14:paraId="0879AEBC" w14:textId="77777777" w:rsidR="0001065E" w:rsidRDefault="0001065E" w:rsidP="00AF0A37">
      <w:pPr>
        <w:spacing w:after="2000"/>
      </w:pPr>
    </w:p>
    <w:sectPr w:rsidR="0001065E" w:rsidSect="00E6352F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D25D5" w14:textId="77777777" w:rsidR="00AD7266" w:rsidRDefault="00AD7266">
      <w:pPr>
        <w:spacing w:after="0"/>
      </w:pPr>
      <w:r>
        <w:separator/>
      </w:r>
    </w:p>
    <w:p w14:paraId="345132FF" w14:textId="77777777" w:rsidR="00AD7266" w:rsidRDefault="00AD7266"/>
    <w:p w14:paraId="2A1E3994" w14:textId="77777777" w:rsidR="00AD7266" w:rsidRDefault="00AD7266"/>
  </w:endnote>
  <w:endnote w:type="continuationSeparator" w:id="0">
    <w:p w14:paraId="107591FA" w14:textId="77777777" w:rsidR="00AD7266" w:rsidRDefault="00AD7266">
      <w:pPr>
        <w:spacing w:after="0"/>
      </w:pPr>
      <w:r>
        <w:continuationSeparator/>
      </w:r>
    </w:p>
    <w:p w14:paraId="096DED8E" w14:textId="77777777" w:rsidR="00AD7266" w:rsidRDefault="00AD7266"/>
    <w:p w14:paraId="593F09DF" w14:textId="77777777" w:rsidR="00AD7266" w:rsidRDefault="00AD72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8182B" w14:textId="6AA26211" w:rsidR="005D2F01" w:rsidRPr="00E828AA" w:rsidRDefault="000610D5" w:rsidP="00FB0EFD">
    <w:pPr>
      <w:pStyle w:val="Footer"/>
    </w:pPr>
    <w:fldSimple w:instr=" DOCPROPERTY bjFooterEvenPageDocProperty \* MERGEFORMAT ">
      <w:r w:rsidR="005D2F01">
        <w:rPr>
          <w:rFonts w:ascii="Times New Roman" w:hAnsi="Times New Roman" w:cs="Times New Roman"/>
          <w:color w:val="000000"/>
          <w:sz w:val="24"/>
        </w:rPr>
        <w:t xml:space="preserve"> </w:t>
      </w:r>
    </w:fldSimple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4191A" w14:textId="722F7F1A" w:rsidR="005D2F01" w:rsidRPr="00E828AA" w:rsidRDefault="000610D5" w:rsidP="00FB0EFD">
    <w:pPr>
      <w:pStyle w:val="Footer"/>
    </w:pPr>
    <w:fldSimple w:instr=" DOCPROPERTY bjFooterBothDocProperty \* MERGEFORMAT ">
      <w:r w:rsidR="005D2F01">
        <w:rPr>
          <w:rFonts w:ascii="Times New Roman" w:hAnsi="Times New Roman" w:cs="Times New Roman"/>
          <w:color w:val="000000"/>
          <w:sz w:val="24"/>
        </w:rPr>
        <w:t xml:space="preserve"> </w:t>
      </w:r>
    </w:fldSimple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6764D" w14:textId="77681429" w:rsidR="005D2F01" w:rsidRPr="00E828AA" w:rsidRDefault="000610D5" w:rsidP="00FB0EFD">
    <w:pPr>
      <w:pStyle w:val="Footer"/>
    </w:pPr>
    <w:fldSimple w:instr=" DOCPROPERTY bjFooterFirstPageDocProperty \* MERGEFORMAT ">
      <w:r w:rsidR="005D2F01">
        <w:rPr>
          <w:rFonts w:ascii="Times New Roman" w:hAnsi="Times New Roman" w:cs="Times New Roman"/>
          <w:color w:val="000000"/>
          <w:sz w:val="24"/>
        </w:rPr>
        <w:t xml:space="preserve"> 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BF091" w14:textId="77777777" w:rsidR="00AD7266" w:rsidRDefault="00AD7266">
      <w:pPr>
        <w:spacing w:after="0"/>
      </w:pPr>
      <w:r>
        <w:separator/>
      </w:r>
    </w:p>
    <w:p w14:paraId="77E89827" w14:textId="77777777" w:rsidR="00AD7266" w:rsidRDefault="00AD7266"/>
    <w:p w14:paraId="31221A30" w14:textId="77777777" w:rsidR="00AD7266" w:rsidRDefault="00AD7266"/>
  </w:footnote>
  <w:footnote w:type="continuationSeparator" w:id="0">
    <w:p w14:paraId="0F92BA25" w14:textId="77777777" w:rsidR="00AD7266" w:rsidRDefault="00AD7266">
      <w:pPr>
        <w:spacing w:after="0"/>
      </w:pPr>
      <w:r>
        <w:continuationSeparator/>
      </w:r>
    </w:p>
    <w:p w14:paraId="0AFBD006" w14:textId="77777777" w:rsidR="00AD7266" w:rsidRDefault="00AD7266"/>
    <w:p w14:paraId="79681A97" w14:textId="77777777" w:rsidR="00AD7266" w:rsidRDefault="00AD7266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5D2F01" w14:paraId="72344182" w14:textId="77777777">
      <w:trPr>
        <w:jc w:val="center"/>
      </w:trPr>
      <w:tc>
        <w:tcPr>
          <w:tcW w:w="5746" w:type="dxa"/>
          <w:shd w:val="clear" w:color="auto" w:fill="auto"/>
        </w:tcPr>
        <w:p w14:paraId="4350C06A" w14:textId="2E9EC02F" w:rsidR="005D2F01" w:rsidRDefault="008F4346" w:rsidP="00793092">
          <w:pPr>
            <w:pStyle w:val="Header"/>
          </w:pPr>
          <w:sdt>
            <w:sdtPr>
              <w:alias w:val="Title"/>
              <w:tag w:val="Title"/>
              <w:id w:val="168416611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D2F01">
                <w:rPr>
                  <w:lang w:val="en-GB"/>
                </w:rPr>
                <w:t>Crawley Ridge Junior School Partnership</w:t>
              </w:r>
            </w:sdtContent>
          </w:sdt>
          <w:r w:rsidR="005D2F01">
            <w:t xml:space="preserve"> </w:t>
          </w:r>
          <w:sdt>
            <w:sdtPr>
              <w:alias w:val="Subtitle"/>
              <w:tag w:val="Subtitle"/>
              <w:id w:val="139640044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D2F01">
                <w:rPr>
                  <w:lang w:val="en-GB"/>
                </w:rPr>
                <w:t>Newsletter</w:t>
              </w:r>
            </w:sdtContent>
          </w:sdt>
          <w:r w:rsidR="005D2F01">
            <w:t xml:space="preserve"> | </w:t>
          </w:r>
          <w:r w:rsidR="005D2F01">
            <w:rPr>
              <w:rStyle w:val="IssueNumberChar"/>
              <w:caps w:val="0"/>
            </w:rPr>
            <w:t>March 2017</w:t>
          </w:r>
          <w:r w:rsidR="005D2F01">
            <w:t xml:space="preserve"> </w:t>
          </w:r>
        </w:p>
      </w:tc>
      <w:tc>
        <w:tcPr>
          <w:tcW w:w="5747" w:type="dxa"/>
          <w:shd w:val="clear" w:color="auto" w:fill="auto"/>
        </w:tcPr>
        <w:p w14:paraId="0BF28711" w14:textId="77777777" w:rsidR="005D2F01" w:rsidRDefault="005D2F01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8F4346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14:paraId="59C20A1E" w14:textId="77777777" w:rsidR="005D2F01" w:rsidRDefault="005D2F01">
    <w:pPr>
      <w:pStyle w:val="NoSpacing"/>
      <w:ind w:left="-218"/>
    </w:pPr>
    <w:r>
      <mc:AlternateContent>
        <mc:Choice Requires="wps">
          <w:drawing>
            <wp:inline distT="0" distB="0" distL="0" distR="0" wp14:anchorId="5CA20395" wp14:editId="4E7051C8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14:paraId="040AFE57" w14:textId="77777777" w:rsidR="005D2F01" w:rsidRDefault="005D2F01">
    <w:pPr>
      <w:pStyle w:val="NoSpacing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5D2F01" w14:paraId="04756FB7" w14:textId="77777777">
      <w:trPr>
        <w:cantSplit/>
      </w:trPr>
      <w:tc>
        <w:tcPr>
          <w:tcW w:w="5746" w:type="dxa"/>
          <w:vAlign w:val="bottom"/>
        </w:tcPr>
        <w:p w14:paraId="0EC7CF06" w14:textId="77777777" w:rsidR="005D2F01" w:rsidRDefault="008F4346">
          <w:pPr>
            <w:pStyle w:val="Header"/>
          </w:pPr>
          <w:sdt>
            <w:sdtPr>
              <w:alias w:val="Title"/>
              <w:tag w:val="Title"/>
              <w:id w:val="949057188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D2F01">
                <w:rPr>
                  <w:lang w:val="en-GB"/>
                </w:rPr>
                <w:t>Crawley Ridge Junior School Partnership</w:t>
              </w:r>
            </w:sdtContent>
          </w:sdt>
          <w:r w:rsidR="005D2F01">
            <w:t xml:space="preserve"> </w:t>
          </w:r>
          <w:sdt>
            <w:sdtPr>
              <w:alias w:val="Subtitle"/>
              <w:tag w:val="Subtitle"/>
              <w:id w:val="-844174158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D2F01">
                <w:rPr>
                  <w:lang w:val="en-GB"/>
                </w:rPr>
                <w:t>Newsletter</w:t>
              </w:r>
            </w:sdtContent>
          </w:sdt>
        </w:p>
      </w:tc>
      <w:tc>
        <w:tcPr>
          <w:tcW w:w="5746" w:type="dxa"/>
          <w:vAlign w:val="bottom"/>
        </w:tcPr>
        <w:p w14:paraId="225DD307" w14:textId="39DFA469" w:rsidR="005D2F01" w:rsidRDefault="005D2F01">
          <w:pPr>
            <w:pStyle w:val="IssueNumber"/>
          </w:pPr>
          <w:r>
            <w:t>March 2017</w:t>
          </w:r>
        </w:p>
      </w:tc>
    </w:tr>
  </w:tbl>
  <w:p w14:paraId="284B6D7D" w14:textId="77777777" w:rsidR="005D2F01" w:rsidRDefault="005D2F01">
    <w:pPr>
      <w:pStyle w:val="NoSpacing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C6"/>
    <w:rsid w:val="0001065E"/>
    <w:rsid w:val="000610D5"/>
    <w:rsid w:val="000950A4"/>
    <w:rsid w:val="000962EE"/>
    <w:rsid w:val="00114499"/>
    <w:rsid w:val="00121B30"/>
    <w:rsid w:val="00132DF5"/>
    <w:rsid w:val="00181164"/>
    <w:rsid w:val="00181C3C"/>
    <w:rsid w:val="0019506B"/>
    <w:rsid w:val="00210AAA"/>
    <w:rsid w:val="00243794"/>
    <w:rsid w:val="002562FE"/>
    <w:rsid w:val="0025689B"/>
    <w:rsid w:val="002646E1"/>
    <w:rsid w:val="00276B63"/>
    <w:rsid w:val="002A052C"/>
    <w:rsid w:val="002C5926"/>
    <w:rsid w:val="002C73BA"/>
    <w:rsid w:val="002F68FA"/>
    <w:rsid w:val="00301BC6"/>
    <w:rsid w:val="00313417"/>
    <w:rsid w:val="00350429"/>
    <w:rsid w:val="00356671"/>
    <w:rsid w:val="00370C4B"/>
    <w:rsid w:val="00373B4C"/>
    <w:rsid w:val="003D02A2"/>
    <w:rsid w:val="003D5C07"/>
    <w:rsid w:val="00455569"/>
    <w:rsid w:val="00485103"/>
    <w:rsid w:val="0048622D"/>
    <w:rsid w:val="004F51B8"/>
    <w:rsid w:val="00501CAC"/>
    <w:rsid w:val="005144F2"/>
    <w:rsid w:val="00556F49"/>
    <w:rsid w:val="005A067D"/>
    <w:rsid w:val="005B5971"/>
    <w:rsid w:val="005D2F01"/>
    <w:rsid w:val="005E6C0F"/>
    <w:rsid w:val="005F6970"/>
    <w:rsid w:val="00640D34"/>
    <w:rsid w:val="006472B4"/>
    <w:rsid w:val="006504A9"/>
    <w:rsid w:val="006B0489"/>
    <w:rsid w:val="006D0B6E"/>
    <w:rsid w:val="007010C2"/>
    <w:rsid w:val="00784919"/>
    <w:rsid w:val="00793092"/>
    <w:rsid w:val="00794ED2"/>
    <w:rsid w:val="00797CD0"/>
    <w:rsid w:val="007B56FE"/>
    <w:rsid w:val="007F6C3B"/>
    <w:rsid w:val="00842820"/>
    <w:rsid w:val="008F0F93"/>
    <w:rsid w:val="008F4346"/>
    <w:rsid w:val="00982231"/>
    <w:rsid w:val="009832CD"/>
    <w:rsid w:val="009A0595"/>
    <w:rsid w:val="00A235F5"/>
    <w:rsid w:val="00A25935"/>
    <w:rsid w:val="00A35433"/>
    <w:rsid w:val="00A40F03"/>
    <w:rsid w:val="00A82164"/>
    <w:rsid w:val="00A900EB"/>
    <w:rsid w:val="00AA0D97"/>
    <w:rsid w:val="00AD7266"/>
    <w:rsid w:val="00AF0A37"/>
    <w:rsid w:val="00B65464"/>
    <w:rsid w:val="00B65574"/>
    <w:rsid w:val="00B76742"/>
    <w:rsid w:val="00BA7792"/>
    <w:rsid w:val="00BB0262"/>
    <w:rsid w:val="00BC0AC7"/>
    <w:rsid w:val="00C31084"/>
    <w:rsid w:val="00C338B6"/>
    <w:rsid w:val="00C81708"/>
    <w:rsid w:val="00C95982"/>
    <w:rsid w:val="00CA601B"/>
    <w:rsid w:val="00CC4D54"/>
    <w:rsid w:val="00CC7128"/>
    <w:rsid w:val="00CF2FFB"/>
    <w:rsid w:val="00D211F0"/>
    <w:rsid w:val="00DA4802"/>
    <w:rsid w:val="00DD4C2A"/>
    <w:rsid w:val="00E4482D"/>
    <w:rsid w:val="00E6352F"/>
    <w:rsid w:val="00E828AA"/>
    <w:rsid w:val="00E83D2E"/>
    <w:rsid w:val="00EB0283"/>
    <w:rsid w:val="00EE6D58"/>
    <w:rsid w:val="00EF5D50"/>
    <w:rsid w:val="00F04606"/>
    <w:rsid w:val="00F25A3E"/>
    <w:rsid w:val="00F267BB"/>
    <w:rsid w:val="00F31814"/>
    <w:rsid w:val="00F33132"/>
    <w:rsid w:val="00F466D6"/>
    <w:rsid w:val="00FA701B"/>
    <w:rsid w:val="00FB05E7"/>
    <w:rsid w:val="00FB0EFD"/>
    <w:rsid w:val="00FE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44E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0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73173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6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74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72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84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7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164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392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84253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657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66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146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272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722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3052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603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83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224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1317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105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44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635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9062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8562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2571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6655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26730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2687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89178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51630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9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7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6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1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6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044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655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741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04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25058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424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1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760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109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25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3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399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777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9019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872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5812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1856767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953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156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9695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4744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68326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39664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75551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29870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81861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9044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96400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19359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7882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17936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74120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1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4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798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1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9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6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98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63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727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82446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81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47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050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324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371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741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598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1485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499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304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8267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2291995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88626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445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71358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07933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52116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9489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61540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8857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gif"/><Relationship Id="rId21" Type="http://schemas.openxmlformats.org/officeDocument/2006/relationships/image" Target="media/image5.jpeg"/><Relationship Id="rId22" Type="http://schemas.openxmlformats.org/officeDocument/2006/relationships/image" Target="media/image6.gif"/><Relationship Id="rId23" Type="http://schemas.openxmlformats.org/officeDocument/2006/relationships/image" Target="media/image7.gif"/><Relationship Id="rId24" Type="http://schemas.openxmlformats.org/officeDocument/2006/relationships/image" Target="media/image8.gif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gif"/><Relationship Id="rId28" Type="http://schemas.openxmlformats.org/officeDocument/2006/relationships/image" Target="media/image12.gif"/><Relationship Id="rId29" Type="http://schemas.openxmlformats.org/officeDocument/2006/relationships/image" Target="media/image13.gi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14.gif"/><Relationship Id="rId31" Type="http://schemas.openxmlformats.org/officeDocument/2006/relationships/image" Target="media/image15.png"/><Relationship Id="rId32" Type="http://schemas.openxmlformats.org/officeDocument/2006/relationships/image" Target="media/image11.jpe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12.png"/><Relationship Id="rId34" Type="http://schemas.openxmlformats.org/officeDocument/2006/relationships/image" Target="media/image13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oter" Target="footer3.xml"/><Relationship Id="rId19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r's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281DC-0F9B-486D-B7B9-CFE831135215}"/>
</file>

<file path=customXml/itemProps2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AF5E6-79F1-4109-A0F1-59513C01DE63}"/>
</file>

<file path=customXml/itemProps4.xml><?xml version="1.0" encoding="utf-8"?>
<ds:datastoreItem xmlns:ds="http://schemas.openxmlformats.org/officeDocument/2006/customXml" ds:itemID="{D4AAB7AD-1446-B843-9D30-170A3C24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\Users\Oliver's\AppData\Roaming\Microsoft\Templates\Newsletter.dotx</Template>
  <TotalTime>4</TotalTime>
  <Pages>2</Pages>
  <Words>323</Words>
  <Characters>1844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PGDS (UK ONE) LIMITED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Crawley Ridge Junior School Partnership</dc:subject>
  <dc:creator>Oliver's</dc:creator>
  <cp:lastModifiedBy>Xneia Oakley</cp:lastModifiedBy>
  <cp:revision>3</cp:revision>
  <cp:lastPrinted>2011-06-06T17:16:00Z</cp:lastPrinted>
  <dcterms:created xsi:type="dcterms:W3CDTF">2017-03-26T20:48:00Z</dcterms:created>
  <dcterms:modified xsi:type="dcterms:W3CDTF">2017-03-29T10:11:00Z</dcterms:modified>
  <cp:contentStatus>Newsletter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  <property fmtid="{D5CDD505-2E9C-101B-9397-08002B2CF9AE}" pid="3" name="docIndexRef">
    <vt:lpwstr>a5b1a253-446c-483d-8d34-8de83671568c</vt:lpwstr>
  </property>
  <property fmtid="{D5CDD505-2E9C-101B-9397-08002B2CF9AE}" pid="4" name="bjSaver">
    <vt:lpwstr>gMeT8UunuxjLMCZIxCaG1UFcc8shl/EL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policy="d837ce2c-d5ff-4523-9e8b-f2f1ecc11bad" xmlns="http://www.boldonjames.com/2008/01/sie/i</vt:lpwstr>
  </property>
  <property fmtid="{D5CDD505-2E9C-101B-9397-08002B2CF9AE}" pid="6" name="bjDocumentLabelXML-0">
    <vt:lpwstr>nternal/label"&gt;&lt;element uid="491d0feb-7880-4f13-b762-2f50c2dcacbf" value="" /&gt;&lt;element uid="7b209cd7-3f67-447f-a97a-8d5790eca886" value="" /&gt;&lt;/sisl&gt;</vt:lpwstr>
  </property>
  <property fmtid="{D5CDD505-2E9C-101B-9397-08002B2CF9AE}" pid="7" name="bjDocumentSecurityLabel">
    <vt:lpwstr>Non-Business</vt:lpwstr>
  </property>
  <property fmtid="{D5CDD505-2E9C-101B-9397-08002B2CF9AE}" pid="8" name="bjFooterBothDocProperty">
    <vt:lpwstr> </vt:lpwstr>
  </property>
  <property fmtid="{D5CDD505-2E9C-101B-9397-08002B2CF9AE}" pid="9" name="bjFooterFirstPageDocProperty">
    <vt:lpwstr> </vt:lpwstr>
  </property>
  <property fmtid="{D5CDD505-2E9C-101B-9397-08002B2CF9AE}" pid="10" name="bjFooterEvenPageDocProperty">
    <vt:lpwstr> </vt:lpwstr>
  </property>
</Properties>
</file>